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57" w:rsidRPr="00197B64" w:rsidRDefault="00961B57" w:rsidP="00961B57">
      <w:pPr>
        <w:ind w:left="-180"/>
        <w:jc w:val="both"/>
        <w:rPr>
          <w:rFonts w:ascii="Times New Roman" w:hAnsi="Times New Roman"/>
          <w:b/>
          <w:lang w:val="vi-VN"/>
        </w:rPr>
      </w:pPr>
      <w:r w:rsidRPr="00197B64">
        <w:rPr>
          <w:rFonts w:ascii="Times New Roman" w:hAnsi="Times New Roman"/>
          <w:b/>
        </w:rPr>
        <w:t>UBND THÀNH PHỐ HỒ CHÍ MINH</w:t>
      </w:r>
      <w:r w:rsidRPr="00197B64">
        <w:rPr>
          <w:rFonts w:ascii="Times New Roman" w:hAnsi="Times New Roman"/>
          <w:b/>
          <w:lang w:val="vi-VN"/>
        </w:rPr>
        <w:t xml:space="preserve"> </w:t>
      </w:r>
      <w:r w:rsidRPr="00197B64">
        <w:rPr>
          <w:rFonts w:ascii="Times New Roman" w:hAnsi="Times New Roman"/>
          <w:b/>
          <w:lang w:val="vi-VN"/>
        </w:rPr>
        <w:tab/>
        <w:t xml:space="preserve">    </w:t>
      </w:r>
      <w:r w:rsidRPr="00197B64">
        <w:rPr>
          <w:rFonts w:ascii="Times New Roman" w:hAnsi="Times New Roman"/>
          <w:b/>
        </w:rPr>
        <w:t xml:space="preserve">   </w:t>
      </w:r>
      <w:r w:rsidRPr="00197B64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961B57" w:rsidRPr="00197B64" w:rsidRDefault="00961B57" w:rsidP="00961B57">
      <w:pPr>
        <w:ind w:left="-36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</w:t>
      </w:r>
      <w:r w:rsidRPr="00197B64">
        <w:rPr>
          <w:rFonts w:ascii="Times New Roman" w:hAnsi="Times New Roman"/>
          <w:b/>
          <w:lang w:val="vi-VN"/>
        </w:rPr>
        <w:t>TRƯỜNG CAO ĐẲNG LÝ TỰ TRỌNG</w:t>
      </w:r>
      <w:r w:rsidRPr="00197B64">
        <w:rPr>
          <w:rFonts w:ascii="Times New Roman" w:hAnsi="Times New Roman"/>
          <w:b/>
          <w:lang w:val="vi-VN"/>
        </w:rPr>
        <w:tab/>
        <w:t xml:space="preserve">              </w:t>
      </w:r>
      <w:r w:rsidRPr="00197B64">
        <w:rPr>
          <w:rFonts w:ascii="Times New Roman" w:hAnsi="Times New Roman"/>
          <w:b/>
          <w:lang w:val="vi-VN"/>
        </w:rPr>
        <w:tab/>
        <w:t xml:space="preserve">Độc lập – Tự do – Hạnh phúc </w:t>
      </w:r>
    </w:p>
    <w:p w:rsidR="00961B57" w:rsidRPr="00197B64" w:rsidRDefault="00934C03" w:rsidP="00961B57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  <w:noProof/>
        </w:rPr>
        <w:pict>
          <v:line id="_x0000_s1027" style="position:absolute;left:0;text-align:left;z-index:251661312" from="306.75pt,4.65pt" to="396.75pt,4.65pt"/>
        </w:pict>
      </w:r>
      <w:r w:rsidR="00961B57" w:rsidRPr="00197B64">
        <w:rPr>
          <w:rFonts w:ascii="Times New Roman" w:hAnsi="Times New Roman"/>
          <w:b/>
          <w:lang w:val="vi-VN"/>
        </w:rPr>
        <w:t xml:space="preserve"> </w:t>
      </w:r>
      <w:r w:rsidR="00961B57">
        <w:rPr>
          <w:rFonts w:ascii="Times New Roman" w:hAnsi="Times New Roman"/>
          <w:b/>
        </w:rPr>
        <w:t xml:space="preserve">   </w:t>
      </w:r>
      <w:r w:rsidR="00961B57" w:rsidRPr="00197B64">
        <w:rPr>
          <w:rFonts w:ascii="Times New Roman" w:hAnsi="Times New Roman"/>
          <w:b/>
          <w:lang w:val="vi-VN"/>
        </w:rPr>
        <w:t>T</w:t>
      </w:r>
      <w:r w:rsidR="00961B57">
        <w:rPr>
          <w:rFonts w:ascii="Times New Roman" w:hAnsi="Times New Roman"/>
          <w:b/>
        </w:rPr>
        <w:t xml:space="preserve">HÀNH </w:t>
      </w:r>
      <w:r w:rsidR="00961B57" w:rsidRPr="00197B64">
        <w:rPr>
          <w:rFonts w:ascii="Times New Roman" w:hAnsi="Times New Roman"/>
          <w:b/>
          <w:lang w:val="vi-VN"/>
        </w:rPr>
        <w:t>P</w:t>
      </w:r>
      <w:r w:rsidR="00961B57">
        <w:rPr>
          <w:rFonts w:ascii="Times New Roman" w:hAnsi="Times New Roman"/>
          <w:b/>
        </w:rPr>
        <w:t>HỐ</w:t>
      </w:r>
      <w:r w:rsidR="00961B57" w:rsidRPr="00197B64">
        <w:rPr>
          <w:rFonts w:ascii="Times New Roman" w:hAnsi="Times New Roman"/>
          <w:b/>
          <w:lang w:val="vi-VN"/>
        </w:rPr>
        <w:t xml:space="preserve"> HỒ CHÍ MINH</w:t>
      </w:r>
      <w:r w:rsidR="00961B57" w:rsidRPr="00197B64">
        <w:rPr>
          <w:rFonts w:ascii="Times New Roman" w:hAnsi="Times New Roman"/>
          <w:b/>
          <w:lang w:val="vi-VN"/>
        </w:rPr>
        <w:tab/>
      </w:r>
      <w:r w:rsidR="00961B57" w:rsidRPr="00197B64">
        <w:rPr>
          <w:rFonts w:ascii="Times New Roman" w:hAnsi="Times New Roman"/>
          <w:b/>
          <w:lang w:val="vi-VN"/>
        </w:rPr>
        <w:tab/>
      </w:r>
      <w:r w:rsidR="00961B57" w:rsidRPr="00197B64">
        <w:rPr>
          <w:rFonts w:ascii="Times New Roman" w:hAnsi="Times New Roman"/>
          <w:b/>
          <w:lang w:val="vi-VN"/>
        </w:rPr>
        <w:tab/>
      </w:r>
      <w:r w:rsidR="00961B57" w:rsidRPr="00197B64">
        <w:rPr>
          <w:rFonts w:ascii="Times New Roman" w:hAnsi="Times New Roman"/>
          <w:b/>
          <w:lang w:val="vi-VN"/>
        </w:rPr>
        <w:tab/>
      </w:r>
      <w:r w:rsidR="00961B57">
        <w:rPr>
          <w:rFonts w:ascii="Times New Roman" w:hAnsi="Times New Roman"/>
          <w:b/>
        </w:rPr>
        <w:t xml:space="preserve"> </w:t>
      </w:r>
      <w:r w:rsidR="00961B57" w:rsidRPr="00197B64">
        <w:rPr>
          <w:rFonts w:ascii="Times New Roman" w:hAnsi="Times New Roman"/>
          <w:b/>
          <w:lang w:val="vi-VN"/>
        </w:rPr>
        <w:tab/>
      </w:r>
      <w:r w:rsidR="00961B57" w:rsidRPr="00197B64">
        <w:rPr>
          <w:rFonts w:ascii="Times New Roman" w:hAnsi="Times New Roman"/>
          <w:b/>
          <w:lang w:val="vi-VN"/>
        </w:rPr>
        <w:tab/>
      </w:r>
      <w:r w:rsidR="00961B57" w:rsidRPr="00197B64">
        <w:rPr>
          <w:rFonts w:ascii="Times New Roman" w:hAnsi="Times New Roman"/>
          <w:b/>
          <w:lang w:val="vi-VN"/>
        </w:rPr>
        <w:tab/>
      </w:r>
      <w:r w:rsidR="00961B57" w:rsidRPr="00197B64">
        <w:rPr>
          <w:rFonts w:ascii="Times New Roman" w:hAnsi="Times New Roman"/>
          <w:b/>
          <w:lang w:val="vi-VN"/>
        </w:rPr>
        <w:tab/>
        <w:t xml:space="preserve">                   </w:t>
      </w:r>
    </w:p>
    <w:p w:rsidR="00961B57" w:rsidRPr="00197B64" w:rsidRDefault="00934C03" w:rsidP="00961B57">
      <w:pPr>
        <w:ind w:left="-180"/>
        <w:jc w:val="both"/>
        <w:rPr>
          <w:rFonts w:ascii="Times New Roman" w:hAnsi="Times New Roman"/>
          <w:b/>
          <w:lang w:val="vi-VN"/>
        </w:rPr>
      </w:pPr>
      <w:r w:rsidRPr="00934C03">
        <w:rPr>
          <w:rFonts w:ascii="Times New Roman" w:hAnsi="Times New Roman"/>
          <w:b/>
          <w:noProof/>
          <w:lang w:val="vi-VN" w:eastAsia="vi-VN"/>
        </w:rPr>
        <w:pict>
          <v:line id="_x0000_s1028" style="position:absolute;left:0;text-align:left;z-index:251662336" from="36pt,3.6pt" to="126pt,3.6pt"/>
        </w:pict>
      </w:r>
    </w:p>
    <w:p w:rsidR="00961B57" w:rsidRPr="00587A21" w:rsidRDefault="00961B57" w:rsidP="00961B57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961B57" w:rsidRDefault="00961B57" w:rsidP="00961B57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961B57" w:rsidRPr="00115992" w:rsidRDefault="00961B57" w:rsidP="00961B57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7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8</w:t>
      </w:r>
    </w:p>
    <w:p w:rsidR="00961B57" w:rsidRPr="00ED566C" w:rsidRDefault="00961B57" w:rsidP="00961B57">
      <w:pPr>
        <w:spacing w:line="288" w:lineRule="auto"/>
        <w:ind w:left="1980" w:firstLine="84"/>
        <w:jc w:val="both"/>
        <w:rPr>
          <w:rFonts w:ascii="Times New Roman" w:hAnsi="Times New Roman"/>
          <w:b/>
          <w:sz w:val="20"/>
          <w:szCs w:val="20"/>
        </w:rPr>
      </w:pPr>
    </w:p>
    <w:p w:rsidR="00961B57" w:rsidRPr="00F22AC2" w:rsidRDefault="00961B57" w:rsidP="00961B57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>Cao đẳng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nghề</w:t>
      </w:r>
    </w:p>
    <w:p w:rsidR="00961B57" w:rsidRPr="00595352" w:rsidRDefault="00961B57" w:rsidP="00961B57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r>
        <w:rPr>
          <w:rFonts w:ascii="Times New Roman" w:hAnsi="Times New Roman"/>
          <w:b/>
          <w:sz w:val="26"/>
          <w:szCs w:val="26"/>
        </w:rPr>
        <w:t>Sức bền vật liệu</w:t>
      </w:r>
    </w:p>
    <w:p w:rsidR="00961B57" w:rsidRPr="00115992" w:rsidRDefault="00961B57" w:rsidP="00961B57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>
        <w:rPr>
          <w:rFonts w:ascii="Times New Roman" w:hAnsi="Times New Roman"/>
          <w:b/>
          <w:sz w:val="26"/>
          <w:szCs w:val="26"/>
        </w:rPr>
        <w:t>7C1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="00944633">
        <w:rPr>
          <w:rFonts w:ascii="Times New Roman" w:hAnsi="Times New Roman"/>
          <w:b/>
          <w:sz w:val="26"/>
          <w:szCs w:val="26"/>
        </w:rPr>
        <w:t>-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CCK</w:t>
      </w:r>
      <w:r w:rsidR="00944633">
        <w:rPr>
          <w:rFonts w:ascii="Times New Roman" w:hAnsi="Times New Roman"/>
          <w:b/>
          <w:sz w:val="26"/>
          <w:szCs w:val="26"/>
        </w:rPr>
        <w:t xml:space="preserve"> + Ô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>
        <w:rPr>
          <w:rFonts w:ascii="Times New Roman" w:hAnsi="Times New Roman"/>
          <w:b/>
          <w:sz w:val="26"/>
          <w:szCs w:val="26"/>
        </w:rPr>
        <w:t>_</w:t>
      </w:r>
    </w:p>
    <w:p w:rsidR="00961B57" w:rsidRDefault="00934C03" w:rsidP="00961B57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934C03">
        <w:rPr>
          <w:rFonts w:ascii="Times New Roman" w:hAnsi="Times New Roman"/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9pt;margin-top:13.85pt;width:63pt;height:24pt;z-index:251660288">
            <v:textbox style="mso-next-textbox:#_x0000_s1026">
              <w:txbxContent>
                <w:p w:rsidR="00CC0AEF" w:rsidRPr="0049659F" w:rsidRDefault="00CC0AEF" w:rsidP="00961B57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r w:rsidRPr="0049659F">
                    <w:rPr>
                      <w:rFonts w:ascii="Times New Roman" w:hAnsi="Times New Roman"/>
                      <w:b/>
                    </w:rPr>
                    <w:t>Đề số 0</w:t>
                  </w:r>
                  <w:r w:rsidRPr="0049659F">
                    <w:rPr>
                      <w:rFonts w:ascii="Times New Roman" w:hAnsi="Times New Roman"/>
                      <w:b/>
                      <w:lang w:val="vi-VN"/>
                    </w:rPr>
                    <w:t>1</w:t>
                  </w:r>
                </w:p>
              </w:txbxContent>
            </v:textbox>
          </v:shape>
        </w:pict>
      </w:r>
      <w:r w:rsidR="00961B57"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 w:rsidR="00961B57">
        <w:rPr>
          <w:rFonts w:ascii="Times New Roman" w:hAnsi="Times New Roman"/>
          <w:b/>
          <w:sz w:val="26"/>
          <w:szCs w:val="26"/>
          <w:lang w:val="vi-VN"/>
        </w:rPr>
        <w:t>9</w:t>
      </w:r>
      <w:r w:rsidR="00961B57"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 w:rsidR="00961B57">
        <w:rPr>
          <w:rFonts w:ascii="Times New Roman" w:hAnsi="Times New Roman"/>
          <w:b/>
          <w:sz w:val="26"/>
          <w:szCs w:val="26"/>
        </w:rPr>
        <w:t xml:space="preserve"> </w:t>
      </w:r>
      <w:r w:rsidR="00961B57">
        <w:rPr>
          <w:rFonts w:ascii="Times New Roman" w:hAnsi="Times New Roman"/>
          <w:sz w:val="26"/>
          <w:szCs w:val="26"/>
        </w:rPr>
        <w:t>(không kể thời gian phát đề)</w:t>
      </w:r>
      <w:r w:rsidR="00961B57"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961B57" w:rsidRPr="0021191F" w:rsidRDefault="00961B57" w:rsidP="00961B57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>(</w:t>
      </w:r>
      <w:r>
        <w:rPr>
          <w:rFonts w:ascii="Times New Roman" w:hAnsi="Times New Roman"/>
          <w:sz w:val="26"/>
          <w:szCs w:val="26"/>
        </w:rPr>
        <w:t>Thí sinh</w:t>
      </w:r>
      <w:r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961B57" w:rsidRDefault="00961B57" w:rsidP="00961B57">
      <w:pPr>
        <w:spacing w:line="276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</w:p>
    <w:p w:rsidR="00961B57" w:rsidRDefault="00934C03" w:rsidP="00961B57">
      <w:pPr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  <w:r w:rsidRPr="00934C03">
        <w:rPr>
          <w:rFonts w:ascii="Times New Roman" w:hAnsi="Times New Roman"/>
          <w:noProof/>
          <w:sz w:val="26"/>
          <w:szCs w:val="26"/>
        </w:rPr>
        <w:pict>
          <v:group id="_x0000_s1926" style="position:absolute;left:0;text-align:left;margin-left:307.6pt;margin-top:13.9pt;width:174.25pt;height:60.8pt;z-index:253396480" coordorigin="7448,5810" coordsize="3485,1216">
            <v:shape id="_x0000_s1885" type="#_x0000_t202" style="position:absolute;left:10461;top:5948;width:472;height:492" o:regroupid="2" filled="f" stroked="f">
              <v:textbox style="mso-next-textbox:#_x0000_s1885">
                <w:txbxContent>
                  <w:p w:rsidR="00CC0AEF" w:rsidRPr="00C95C9A" w:rsidRDefault="00CC0AEF" w:rsidP="00E81BE2">
                    <w:pPr>
                      <w:rPr>
                        <w:b/>
                      </w:rPr>
                    </w:pPr>
                    <w:r w:rsidRPr="00C95C9A">
                      <w:rPr>
                        <w:b/>
                        <w:position w:val="-10"/>
                      </w:rPr>
                      <w:object w:dxaOrig="240" w:dyaOrig="340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_x0000_i1068" type="#_x0000_t75" style="width:12pt;height:17.25pt" o:ole="">
                          <v:imagedata r:id="rId5" o:title=""/>
                        </v:shape>
                        <o:OLEObject Type="Embed" ProgID="Equation.3" ShapeID="_x0000_i1068" DrawAspect="Content" ObjectID="_1587839822" r:id="rId6"/>
                      </w:object>
                    </w:r>
                  </w:p>
                </w:txbxContent>
              </v:textbox>
            </v:shape>
            <v:line id="_x0000_s1886" style="position:absolute" from="7569,6423" to="10366,6423" o:regroupid="2">
              <v:stroke dashstyle="longDashDot"/>
            </v:line>
            <v:group id="_x0000_s1887" style="position:absolute;left:7448;top:5810;width:113;height:1216" coordorigin="7508,5855" coordsize="113,1216" o:regroupid="2">
              <v:line id="_x0000_s1888" style="position:absolute" from="7621,5855" to="7621,7071"/>
              <v:line id="_x0000_s1889" style="position:absolute;flip:x" from="7508,5978" to="7621,6098"/>
              <v:line id="_x0000_s1890" style="position:absolute;flip:x" from="7508,6038" to="7621,6159"/>
              <v:line id="_x0000_s1891" style="position:absolute;flip:x" from="7508,6098" to="7621,6219"/>
              <v:line id="_x0000_s1892" style="position:absolute;flip:x" from="7508,6159" to="7621,6280"/>
              <v:line id="_x0000_s1893" style="position:absolute;flip:x" from="7508,6219" to="7621,6342"/>
              <v:line id="_x0000_s1894" style="position:absolute;flip:x" from="7508,5915" to="7621,6038"/>
              <v:group id="_x0000_s1895" style="position:absolute;left:7508;top:6644;width:113;height:427" coordorigin="1260,2340" coordsize="360,1260">
                <v:line id="_x0000_s1896" style="position:absolute;flip:x" from="1260,2520" to="1620,2880"/>
                <v:line id="_x0000_s1897" style="position:absolute;flip:x" from="1260,2700" to="1620,3060"/>
                <v:line id="_x0000_s1898" style="position:absolute;flip:x" from="1260,2880" to="1620,3240"/>
                <v:line id="_x0000_s1899" style="position:absolute;flip:x" from="1260,3060" to="1620,3420"/>
                <v:line id="_x0000_s1900" style="position:absolute;flip:x" from="1260,3240" to="1620,3600"/>
                <v:line id="_x0000_s1901" style="position:absolute;flip:x" from="1260,2340" to="1620,2700"/>
              </v:group>
              <v:group id="_x0000_s1902" style="position:absolute;left:7508;top:6280;width:113;height:426" coordorigin="1260,2340" coordsize="360,1260">
                <v:line id="_x0000_s1903" style="position:absolute;flip:x" from="1260,2520" to="1620,2880"/>
                <v:line id="_x0000_s1904" style="position:absolute;flip:x" from="1260,2700" to="1620,3060"/>
                <v:line id="_x0000_s1905" style="position:absolute;flip:x" from="1260,2880" to="1620,3240"/>
                <v:line id="_x0000_s1906" style="position:absolute;flip:x" from="1260,3060" to="1620,3420"/>
                <v:line id="_x0000_s1907" style="position:absolute;flip:x" from="1260,3240" to="1620,3600"/>
                <v:line id="_x0000_s1908" style="position:absolute;flip:x" from="1260,2340" to="1620,2700"/>
              </v:group>
              <v:line id="_x0000_s1909" style="position:absolute" from="7610,5855" to="7610,7053"/>
            </v:group>
            <v:line id="_x0000_s1911" style="position:absolute;flip:x" from="9439,6424" to="9928,6424" o:regroupid="2" strokeweight="1.5pt">
              <v:stroke startarrowwidth="narrow" endarrow="block" endarrowwidth="narrow"/>
            </v:line>
            <v:shape id="_x0000_s1914" type="#_x0000_t202" style="position:absolute;left:9411;top:5970;width:654;height:506" o:regroupid="2" filled="f" stroked="f">
              <v:textbox style="mso-next-textbox:#_x0000_s1914">
                <w:txbxContent>
                  <w:p w:rsidR="00CC0AEF" w:rsidRPr="00C95C9A" w:rsidRDefault="00CC0AEF" w:rsidP="00E81BE2">
                    <w:pPr>
                      <w:rPr>
                        <w:b/>
                      </w:rPr>
                    </w:pPr>
                    <w:r w:rsidRPr="00C95C9A">
                      <w:rPr>
                        <w:b/>
                        <w:position w:val="-10"/>
                      </w:rPr>
                      <w:object w:dxaOrig="279" w:dyaOrig="340">
                        <v:shape id="_x0000_i1069" type="#_x0000_t75" style="width:14.25pt;height:17.25pt" o:ole="">
                          <v:imagedata r:id="rId7" o:title=""/>
                        </v:shape>
                        <o:OLEObject Type="Embed" ProgID="Equation.3" ShapeID="_x0000_i1069" DrawAspect="Content" ObjectID="_1587839823" r:id="rId8"/>
                      </w:object>
                    </w:r>
                  </w:p>
                </w:txbxContent>
              </v:textbox>
            </v:shape>
            <v:line id="_x0000_s1915" style="position:absolute" from="7569,6061" to="10451,6061" o:regroupid="2" strokeweight="1.5pt"/>
            <v:line id="_x0000_s1916" style="position:absolute" from="7569,6842" to="10444,6842" o:regroupid="2" strokeweight="1.5pt"/>
            <v:line id="_x0000_s1917" style="position:absolute" from="10451,6061" to="10451,6842" o:regroupid="2" strokeweight="1.5pt"/>
            <v:line id="_x0000_s1918" style="position:absolute" from="10448,6429" to="10928,6429" o:regroupid="2" strokeweight="1.5pt">
              <v:stroke endarrow="block" endarrowwidth="narrow"/>
            </v:line>
            <v:line id="_x0000_s1919" style="position:absolute" from="8722,6211" to="8722,6644" o:regroupid="2"/>
            <v:shape id="_x0000_s1920" type="#_x0000_t202" style="position:absolute;left:7701;top:5985;width:578;height:484;mso-wrap-style:none" o:regroupid="2" filled="f" stroked="f">
              <v:textbox style="mso-next-textbox:#_x0000_s1920;mso-fit-shape-to-text:t">
                <w:txbxContent>
                  <w:p w:rsidR="00CC0AEF" w:rsidRPr="00C95C9A" w:rsidRDefault="00CC0AEF" w:rsidP="00E81BE2">
                    <w:pPr>
                      <w:rPr>
                        <w:b/>
                      </w:rPr>
                    </w:pPr>
                    <w:r w:rsidRPr="00E81BE2">
                      <w:rPr>
                        <w:b/>
                        <w:position w:val="-10"/>
                      </w:rPr>
                      <w:object w:dxaOrig="279" w:dyaOrig="340">
                        <v:shape id="_x0000_i1070" type="#_x0000_t75" style="width:14.25pt;height:17.25pt" o:ole="">
                          <v:imagedata r:id="rId9" o:title=""/>
                        </v:shape>
                        <o:OLEObject Type="Embed" ProgID="Equation.3" ShapeID="_x0000_i1070" DrawAspect="Content" ObjectID="_1587839824" r:id="rId10"/>
                      </w:object>
                    </w:r>
                  </w:p>
                </w:txbxContent>
              </v:textbox>
            </v:shape>
            <v:line id="_x0000_s1921" style="position:absolute" from="7733,6429" to="8213,6429" o:regroupid="2" strokeweight="1.5pt">
              <v:stroke startarrow="block" startarrowwidth="narrow" endarrowwidth="narrow"/>
            </v:line>
            <v:line id="_x0000_s1922" style="position:absolute" from="8227,6211" to="8227,6644" o:regroupid="2"/>
            <v:line id="_x0000_s1923" style="position:absolute" from="9937,6196" to="9937,6629"/>
            <v:line id="_x0000_s1924" style="position:absolute" from="8708,6429" to="9188,6429" strokeweight="1.5pt">
              <v:stroke endarrow="block" endarrowwidth="narrow"/>
            </v:line>
            <v:shape id="_x0000_s1925" type="#_x0000_t202" style="position:absolute;left:8673;top:5986;width:558;height:504;mso-wrap-style:none" filled="f" stroked="f">
              <v:textbox style="mso-next-textbox:#_x0000_s1925;mso-fit-shape-to-text:t">
                <w:txbxContent>
                  <w:p w:rsidR="00CC0AEF" w:rsidRPr="00C95C9A" w:rsidRDefault="00CC0AEF" w:rsidP="00E81BE2">
                    <w:pPr>
                      <w:rPr>
                        <w:b/>
                      </w:rPr>
                    </w:pPr>
                    <w:r w:rsidRPr="00CB798A">
                      <w:rPr>
                        <w:b/>
                        <w:position w:val="-12"/>
                      </w:rPr>
                      <w:object w:dxaOrig="260" w:dyaOrig="360">
                        <v:shape id="_x0000_i1071" type="#_x0000_t75" style="width:13.5pt;height:18pt" o:ole="">
                          <v:imagedata r:id="rId11" o:title=""/>
                        </v:shape>
                        <o:OLEObject Type="Embed" ProgID="Equation.3" ShapeID="_x0000_i1071" DrawAspect="Content" ObjectID="_1587839825" r:id="rId12"/>
                      </w:object>
                    </w:r>
                  </w:p>
                </w:txbxContent>
              </v:textbox>
            </v:shape>
          </v:group>
        </w:pict>
      </w:r>
      <w:r w:rsidR="00961B57"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>Câu 1</w:t>
      </w:r>
      <w:r w:rsidR="00961B57" w:rsidRPr="00DA0DF8">
        <w:rPr>
          <w:rFonts w:ascii="Times New Roman" w:hAnsi="Times New Roman"/>
          <w:b/>
          <w:sz w:val="26"/>
          <w:szCs w:val="26"/>
          <w:lang w:val="vi-VN"/>
        </w:rPr>
        <w:t>: (</w:t>
      </w:r>
      <w:r w:rsidR="00961B57">
        <w:rPr>
          <w:rFonts w:ascii="Times New Roman" w:hAnsi="Times New Roman"/>
          <w:b/>
          <w:sz w:val="26"/>
          <w:szCs w:val="26"/>
        </w:rPr>
        <w:t>3</w:t>
      </w:r>
      <w:r w:rsidR="00961B57" w:rsidRPr="00DA0DF8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E81BE2" w:rsidRDefault="00E81BE2" w:rsidP="00E81BE2">
      <w:pPr>
        <w:spacing w:line="276" w:lineRule="auto"/>
        <w:ind w:right="4187" w:firstLine="436"/>
        <w:jc w:val="both"/>
        <w:rPr>
          <w:rFonts w:ascii="Times New Roman" w:hAnsi="Times New Roman"/>
        </w:rPr>
      </w:pPr>
      <w:r w:rsidRPr="00E81BE2">
        <w:rPr>
          <w:rFonts w:ascii="Times New Roman" w:hAnsi="Times New Roman"/>
        </w:rPr>
        <w:t xml:space="preserve">Thanh thép chịu tác dụng của các </w:t>
      </w:r>
      <w:r w:rsidRPr="00E81BE2">
        <w:rPr>
          <w:rFonts w:ascii="Times New Roman" w:hAnsi="Times New Roman"/>
          <w:lang w:val="vi-VN"/>
        </w:rPr>
        <w:t xml:space="preserve">ngoại </w:t>
      </w:r>
      <w:r w:rsidRPr="00E81BE2">
        <w:rPr>
          <w:rFonts w:ascii="Times New Roman" w:hAnsi="Times New Roman"/>
        </w:rPr>
        <w:t>lực P</w:t>
      </w:r>
      <w:r w:rsidRPr="00E81BE2">
        <w:rPr>
          <w:rFonts w:ascii="Times New Roman" w:hAnsi="Times New Roman"/>
          <w:vertAlign w:val="subscript"/>
        </w:rPr>
        <w:t>1</w:t>
      </w:r>
      <w:r w:rsidRPr="00E81BE2">
        <w:rPr>
          <w:rFonts w:ascii="Times New Roman" w:hAnsi="Times New Roman"/>
        </w:rPr>
        <w:t xml:space="preserve"> = </w:t>
      </w:r>
      <w:r>
        <w:rPr>
          <w:rFonts w:ascii="Times New Roman" w:hAnsi="Times New Roman"/>
        </w:rPr>
        <w:t>4</w:t>
      </w:r>
      <w:r w:rsidRPr="00E81BE2">
        <w:rPr>
          <w:rFonts w:ascii="Times New Roman" w:hAnsi="Times New Roman"/>
        </w:rPr>
        <w:t>0KN, P</w:t>
      </w:r>
      <w:r w:rsidRPr="00E81BE2">
        <w:rPr>
          <w:rFonts w:ascii="Times New Roman" w:hAnsi="Times New Roman"/>
          <w:vertAlign w:val="subscript"/>
        </w:rPr>
        <w:t>2</w:t>
      </w:r>
      <w:r w:rsidRPr="00E81BE2">
        <w:rPr>
          <w:rFonts w:ascii="Times New Roman" w:hAnsi="Times New Roman"/>
        </w:rPr>
        <w:t xml:space="preserve"> = </w:t>
      </w:r>
      <w:r>
        <w:rPr>
          <w:rFonts w:ascii="Times New Roman" w:hAnsi="Times New Roman"/>
        </w:rPr>
        <w:t>10</w:t>
      </w:r>
      <w:r w:rsidRPr="00E81BE2">
        <w:rPr>
          <w:rFonts w:ascii="Times New Roman" w:hAnsi="Times New Roman"/>
        </w:rPr>
        <w:t>0KN, P</w:t>
      </w:r>
      <w:r w:rsidRPr="00E81BE2">
        <w:rPr>
          <w:rFonts w:ascii="Times New Roman" w:hAnsi="Times New Roman"/>
          <w:vertAlign w:val="subscript"/>
        </w:rPr>
        <w:t>3</w:t>
      </w:r>
      <w:r w:rsidRPr="00E81BE2">
        <w:rPr>
          <w:rFonts w:ascii="Times New Roman" w:hAnsi="Times New Roman"/>
        </w:rPr>
        <w:t xml:space="preserve"> = </w:t>
      </w:r>
      <w:r w:rsidRPr="00E81BE2">
        <w:rPr>
          <w:rFonts w:ascii="Times New Roman" w:hAnsi="Times New Roman"/>
          <w:lang w:val="vi-VN"/>
        </w:rPr>
        <w:t xml:space="preserve">80KN và </w:t>
      </w:r>
      <w:r w:rsidRPr="00E81BE2">
        <w:rPr>
          <w:rFonts w:ascii="Times New Roman" w:hAnsi="Times New Roman"/>
        </w:rPr>
        <w:t>P</w:t>
      </w:r>
      <w:r w:rsidRPr="00E81BE2">
        <w:rPr>
          <w:rFonts w:ascii="Times New Roman" w:hAnsi="Times New Roman"/>
          <w:vertAlign w:val="subscript"/>
          <w:lang w:val="vi-VN"/>
        </w:rPr>
        <w:t>4</w:t>
      </w:r>
      <w:r w:rsidRPr="00E81BE2">
        <w:rPr>
          <w:rFonts w:ascii="Times New Roman" w:hAnsi="Times New Roman"/>
        </w:rPr>
        <w:t xml:space="preserve"> =</w:t>
      </w:r>
      <w:r>
        <w:rPr>
          <w:rFonts w:ascii="Times New Roman" w:hAnsi="Times New Roman"/>
        </w:rPr>
        <w:t>50</w:t>
      </w:r>
      <w:r w:rsidRPr="00E81BE2">
        <w:rPr>
          <w:rFonts w:ascii="Times New Roman" w:hAnsi="Times New Roman"/>
        </w:rPr>
        <w:t xml:space="preserve">KN. Thanh có mặt cắt ngang tròn đường kính d = </w:t>
      </w:r>
      <w:r w:rsidR="005B3B02">
        <w:rPr>
          <w:rFonts w:ascii="Times New Roman" w:hAnsi="Times New Roman"/>
        </w:rPr>
        <w:t>3</w:t>
      </w:r>
      <w:r>
        <w:rPr>
          <w:rFonts w:ascii="Times New Roman" w:hAnsi="Times New Roman"/>
        </w:rPr>
        <w:t>c</w:t>
      </w:r>
      <w:r w:rsidRPr="00E81BE2">
        <w:rPr>
          <w:rFonts w:ascii="Times New Roman" w:hAnsi="Times New Roman"/>
        </w:rPr>
        <w:t xml:space="preserve">m. </w:t>
      </w:r>
    </w:p>
    <w:p w:rsidR="00E81BE2" w:rsidRPr="00E81BE2" w:rsidRDefault="00CB6A11" w:rsidP="00E81BE2">
      <w:pPr>
        <w:spacing w:line="276" w:lineRule="auto"/>
        <w:ind w:right="4187" w:firstLine="27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a)</w:t>
      </w:r>
      <w:r w:rsidR="00E81BE2" w:rsidRPr="00E81BE2">
        <w:rPr>
          <w:rFonts w:ascii="Times New Roman" w:hAnsi="Times New Roman"/>
        </w:rPr>
        <w:t xml:space="preserve"> Vẽ biểu đồ nội lực (</w:t>
      </w:r>
      <w:r w:rsidR="00E81BE2">
        <w:rPr>
          <w:rFonts w:ascii="Times New Roman" w:hAnsi="Times New Roman"/>
        </w:rPr>
        <w:t>2</w:t>
      </w:r>
      <w:r w:rsidR="00E81BE2" w:rsidRPr="00E81BE2">
        <w:rPr>
          <w:rFonts w:ascii="Times New Roman" w:hAnsi="Times New Roman"/>
        </w:rPr>
        <w:t>đ)</w:t>
      </w:r>
    </w:p>
    <w:p w:rsidR="00961B57" w:rsidRPr="00F70AAE" w:rsidRDefault="00E81BE2" w:rsidP="00F70AAE">
      <w:pPr>
        <w:spacing w:line="276" w:lineRule="auto"/>
        <w:ind w:firstLine="284"/>
        <w:jc w:val="both"/>
        <w:rPr>
          <w:rFonts w:ascii="Times New Roman" w:hAnsi="Times New Roman"/>
        </w:rPr>
      </w:pPr>
      <w:r w:rsidRPr="00E81BE2">
        <w:rPr>
          <w:rFonts w:ascii="Times New Roman" w:hAnsi="Times New Roman"/>
          <w:lang w:val="vi-VN"/>
        </w:rPr>
        <w:t>b</w:t>
      </w:r>
      <w:r w:rsidR="00CB6A11">
        <w:rPr>
          <w:rFonts w:ascii="Times New Roman" w:hAnsi="Times New Roman"/>
        </w:rPr>
        <w:t>)</w:t>
      </w:r>
      <w:r w:rsidRPr="00E81BE2">
        <w:rPr>
          <w:rFonts w:ascii="Times New Roman" w:hAnsi="Times New Roman"/>
          <w:lang w:val="vi-VN"/>
        </w:rPr>
        <w:t xml:space="preserve"> </w:t>
      </w:r>
      <w:r w:rsidRPr="00E81BE2">
        <w:rPr>
          <w:rFonts w:ascii="Times New Roman" w:hAnsi="Times New Roman"/>
        </w:rPr>
        <w:t xml:space="preserve">Kiểm tra độ bền của thanh. Biết ứng suất cho phép </w:t>
      </w:r>
      <w:r w:rsidRPr="00961B57">
        <w:rPr>
          <w:rFonts w:ascii="Times New Roman" w:hAnsi="Times New Roman"/>
        </w:rPr>
        <w:t>[</w:t>
      </w:r>
      <w:r w:rsidRPr="00961B57">
        <w:rPr>
          <w:rFonts w:ascii="Times New Roman" w:hAnsi="Times New Roman"/>
        </w:rPr>
        <w:sym w:font="UniversalMath1 BT" w:char="F073"/>
      </w:r>
      <w:r w:rsidRPr="00961B57">
        <w:rPr>
          <w:rFonts w:ascii="Times New Roman" w:hAnsi="Times New Roman"/>
          <w:vertAlign w:val="subscript"/>
        </w:rPr>
        <w:t>k</w:t>
      </w:r>
      <w:r w:rsidRPr="00961B57">
        <w:rPr>
          <w:rFonts w:ascii="Times New Roman" w:hAnsi="Times New Roman"/>
        </w:rPr>
        <w:t>] = [</w:t>
      </w:r>
      <w:r w:rsidRPr="00961B57">
        <w:rPr>
          <w:rFonts w:ascii="Times New Roman" w:hAnsi="Times New Roman"/>
        </w:rPr>
        <w:sym w:font="UniversalMath1 BT" w:char="F073"/>
      </w:r>
      <w:r w:rsidRPr="00961B57">
        <w:rPr>
          <w:rFonts w:ascii="Times New Roman" w:hAnsi="Times New Roman"/>
          <w:vertAlign w:val="subscript"/>
        </w:rPr>
        <w:t>n</w:t>
      </w:r>
      <w:r w:rsidRPr="00961B57">
        <w:rPr>
          <w:rFonts w:ascii="Times New Roman" w:hAnsi="Times New Roman"/>
        </w:rPr>
        <w:t xml:space="preserve">] </w:t>
      </w:r>
      <w:r w:rsidRPr="00E81BE2">
        <w:rPr>
          <w:rFonts w:ascii="Times New Roman" w:hAnsi="Times New Roman"/>
        </w:rPr>
        <w:t>=10</w:t>
      </w:r>
      <w:r w:rsidR="00940966">
        <w:rPr>
          <w:rFonts w:ascii="Times New Roman" w:hAnsi="Times New Roman"/>
        </w:rPr>
        <w:t xml:space="preserve"> k</w:t>
      </w:r>
      <w:r w:rsidRPr="00E81BE2">
        <w:rPr>
          <w:rFonts w:ascii="Times New Roman" w:hAnsi="Times New Roman"/>
        </w:rPr>
        <w:t>N/</w:t>
      </w:r>
      <w:r w:rsidR="00940966">
        <w:rPr>
          <w:rFonts w:ascii="Times New Roman" w:hAnsi="Times New Roman"/>
        </w:rPr>
        <w:t>c</w:t>
      </w:r>
      <w:r w:rsidRPr="00E81BE2">
        <w:rPr>
          <w:rFonts w:ascii="Times New Roman" w:hAnsi="Times New Roman"/>
        </w:rPr>
        <w:t>m</w:t>
      </w:r>
      <w:r w:rsidRPr="00E81BE2">
        <w:rPr>
          <w:rFonts w:ascii="Times New Roman" w:hAnsi="Times New Roman"/>
          <w:vertAlign w:val="superscript"/>
        </w:rPr>
        <w:t xml:space="preserve">2  </w:t>
      </w:r>
      <w:r w:rsidRPr="00E81BE2">
        <w:rPr>
          <w:rFonts w:ascii="Times New Roman" w:hAnsi="Times New Roman"/>
        </w:rPr>
        <w:t>(</w:t>
      </w:r>
      <w:r>
        <w:rPr>
          <w:rFonts w:ascii="Times New Roman" w:hAnsi="Times New Roman"/>
        </w:rPr>
        <w:t>1</w:t>
      </w:r>
      <w:r w:rsidRPr="00E81BE2">
        <w:rPr>
          <w:rFonts w:ascii="Times New Roman" w:hAnsi="Times New Roman"/>
        </w:rPr>
        <w:t>đ)</w:t>
      </w:r>
    </w:p>
    <w:p w:rsidR="00961B57" w:rsidRPr="00C95C9A" w:rsidRDefault="00961B57" w:rsidP="00961B57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r w:rsidRPr="00EE6B6B">
        <w:rPr>
          <w:rFonts w:ascii="Times New Roman" w:hAnsi="Times New Roman"/>
          <w:b/>
          <w:sz w:val="26"/>
          <w:szCs w:val="26"/>
          <w:u w:val="single"/>
        </w:rPr>
        <w:t xml:space="preserve">Câu </w:t>
      </w:r>
      <w:r>
        <w:rPr>
          <w:rFonts w:ascii="Times New Roman" w:hAnsi="Times New Roman"/>
          <w:b/>
          <w:sz w:val="26"/>
          <w:szCs w:val="26"/>
          <w:u w:val="single"/>
          <w:lang w:val="vi-VN"/>
        </w:rPr>
        <w:t>2</w:t>
      </w:r>
      <w:r w:rsidRPr="00EE6B6B">
        <w:rPr>
          <w:rFonts w:ascii="Times New Roman" w:hAnsi="Times New Roman"/>
          <w:sz w:val="26"/>
          <w:szCs w:val="26"/>
        </w:rPr>
        <w:t xml:space="preserve">: </w:t>
      </w:r>
      <w:r w:rsidRPr="00C95C9A">
        <w:rPr>
          <w:rFonts w:ascii="Times New Roman" w:hAnsi="Times New Roman"/>
          <w:b/>
          <w:sz w:val="26"/>
          <w:szCs w:val="26"/>
        </w:rPr>
        <w:t>(</w:t>
      </w:r>
      <w:r w:rsidRPr="00C95C9A">
        <w:rPr>
          <w:rFonts w:ascii="Times New Roman" w:hAnsi="Times New Roman"/>
          <w:b/>
          <w:sz w:val="26"/>
          <w:szCs w:val="26"/>
          <w:lang w:val="vi-VN"/>
        </w:rPr>
        <w:t>3</w:t>
      </w:r>
      <w:r w:rsidRPr="00C95C9A">
        <w:rPr>
          <w:rFonts w:ascii="Times New Roman" w:hAnsi="Times New Roman"/>
          <w:b/>
          <w:sz w:val="26"/>
          <w:szCs w:val="26"/>
        </w:rPr>
        <w:t xml:space="preserve"> điểm)</w:t>
      </w:r>
    </w:p>
    <w:p w:rsidR="00961B57" w:rsidRPr="00961B57" w:rsidRDefault="00934C03" w:rsidP="00961B57">
      <w:pPr>
        <w:spacing w:line="276" w:lineRule="auto"/>
        <w:ind w:right="4187" w:firstLine="284"/>
        <w:jc w:val="both"/>
        <w:rPr>
          <w:rFonts w:ascii="Times New Roman" w:hAnsi="Times New Roman"/>
        </w:rPr>
      </w:pPr>
      <w:r w:rsidRPr="00934C03">
        <w:rPr>
          <w:rFonts w:ascii="Times New Roman" w:hAnsi="Times New Roman"/>
          <w:noProof/>
          <w:sz w:val="26"/>
          <w:szCs w:val="26"/>
        </w:rPr>
        <w:pict>
          <v:rect id="_x0000_s1111" style="position:absolute;left:0;text-align:left;margin-left:363.85pt;margin-top:25.35pt;width:22.65pt;height:16.2pt;z-index:253400576" o:regroupid="3" filled="f" stroked="f">
            <v:textbox style="mso-next-textbox:#_x0000_s1111" inset="0,0,0,0">
              <w:txbxContent>
                <w:p w:rsidR="00CC0AEF" w:rsidRPr="00C95C9A" w:rsidRDefault="00CC0AEF" w:rsidP="00961B57">
                  <w:r w:rsidRPr="00C95C9A">
                    <w:rPr>
                      <w:color w:val="000000"/>
                      <w:sz w:val="22"/>
                      <w:szCs w:val="22"/>
                    </w:rPr>
                    <w:t>m</w:t>
                  </w:r>
                </w:p>
              </w:txbxContent>
            </v:textbox>
          </v:rect>
        </w:pict>
      </w:r>
      <w:r w:rsidRPr="00934C03">
        <w:rPr>
          <w:rFonts w:ascii="Times New Roman" w:hAnsi="Times New Roman"/>
          <w:noProof/>
          <w:sz w:val="26"/>
          <w:szCs w:val="26"/>
        </w:rPr>
        <w:pict>
          <v:group id="_x0000_s1116" style="position:absolute;left:0;text-align:left;margin-left:319.6pt;margin-top:22.4pt;width:15.05pt;height:17.85pt;z-index:253405696" coordorigin="7295,6660" coordsize="290,387" o:regroupid="3">
            <v:rect id="_x0000_s1117" style="position:absolute;left:7493;top:6812;width:92;height:235" filled="f" stroked="f">
              <v:textbox style="mso-next-textbox:#_x0000_s1117" inset="0,0,0,0">
                <w:txbxContent>
                  <w:p w:rsidR="00CC0AEF" w:rsidRPr="00C95C9A" w:rsidRDefault="00CC0AEF" w:rsidP="00961B57">
                    <w:r w:rsidRPr="00C95C9A">
                      <w:rPr>
                        <w:color w:val="000000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rect>
            <v:rect id="_x0000_s1118" style="position:absolute;left:7295;top:6660;width:174;height:288" filled="f" stroked="f">
              <v:textbox style="mso-next-textbox:#_x0000_s1118" inset="0,0,0,0">
                <w:txbxContent>
                  <w:p w:rsidR="00CC0AEF" w:rsidRPr="00C95C9A" w:rsidRDefault="00CC0AEF" w:rsidP="00961B57">
                    <w:r w:rsidRPr="00C95C9A">
                      <w:rPr>
                        <w:color w:val="000000"/>
                      </w:rPr>
                      <w:t>m</w:t>
                    </w:r>
                  </w:p>
                </w:txbxContent>
              </v:textbox>
            </v:rect>
          </v:group>
        </w:pict>
      </w:r>
      <w:r w:rsidRPr="00934C03">
        <w:rPr>
          <w:rFonts w:ascii="Times New Roman" w:hAnsi="Times New Roman"/>
          <w:noProof/>
          <w:sz w:val="26"/>
          <w:szCs w:val="26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136" type="#_x0000_t19" style="position:absolute;left:0;text-align:left;margin-left:404.55pt;margin-top:33.8pt;width:32.35pt;height:29.4pt;flip:x;z-index:253424128" coordsize="21600,19149" o:regroupid="3" adj="-2604278,938292,,13808" path="wr-21600,-7792,21600,35408,16610,,20929,19149nfewr-21600,-7792,21600,35408,16610,,20929,19149l,13808nsxe">
            <v:stroke startarrow="block" startarrowwidth="narrow" endarrowwidth="narrow"/>
            <v:path o:connectlocs="16610,0;20929,19149;0,13808"/>
          </v:shape>
        </w:pict>
      </w:r>
      <w:r w:rsidRPr="00934C03">
        <w:rPr>
          <w:rFonts w:ascii="Times New Roman" w:hAnsi="Times New Roman"/>
          <w:noProof/>
          <w:sz w:val="26"/>
          <w:szCs w:val="26"/>
        </w:rPr>
        <w:pict>
          <v:line id="_x0000_s1135" style="position:absolute;left:0;text-align:left;z-index:253423104" from="360.95pt,25.35pt" to="360.95pt,50.25pt" o:regroupid="3"/>
        </w:pict>
      </w:r>
      <w:r w:rsidRPr="00934C03">
        <w:rPr>
          <w:rFonts w:ascii="Times New Roman" w:hAnsi="Times New Roman"/>
          <w:noProof/>
          <w:sz w:val="26"/>
          <w:szCs w:val="26"/>
        </w:rPr>
        <w:pict>
          <v:line id="_x0000_s1134" style="position:absolute;left:0;text-align:left;z-index:253422080" from="460.55pt,25.35pt" to="460.55pt,50.25pt" o:regroupid="3"/>
        </w:pict>
      </w:r>
      <w:r w:rsidRPr="00934C03">
        <w:rPr>
          <w:rFonts w:ascii="Times New Roman" w:hAnsi="Times New Roman"/>
          <w:noProof/>
          <w:sz w:val="26"/>
          <w:szCs w:val="26"/>
        </w:rPr>
        <w:pict>
          <v:line id="_x0000_s1133" style="position:absolute;left:0;text-align:left;z-index:253421056" from="316.75pt,25.35pt" to="316.75pt,50.25pt" o:regroupid="3"/>
        </w:pict>
      </w:r>
      <w:r w:rsidRPr="00934C03">
        <w:rPr>
          <w:rFonts w:ascii="Times New Roman" w:hAnsi="Times New Roman"/>
          <w:noProof/>
          <w:sz w:val="26"/>
          <w:szCs w:val="26"/>
        </w:rPr>
        <w:pict>
          <v:line id="_x0000_s1132" style="position:absolute;left:0;text-align:left;z-index:253420032" from="412pt,25.35pt" to="412pt,50.25pt" o:regroupid="3"/>
        </w:pict>
      </w:r>
      <w:r w:rsidRPr="00934C03">
        <w:rPr>
          <w:rFonts w:ascii="Times New Roman" w:hAnsi="Times New Roman"/>
          <w:noProof/>
          <w:sz w:val="26"/>
          <w:szCs w:val="26"/>
        </w:rPr>
        <w:pict>
          <v:shape id="_x0000_s1131" type="#_x0000_t19" style="position:absolute;left:0;text-align:left;margin-left:309.3pt;margin-top:33.8pt;width:32.35pt;height:29.4pt;flip:x;z-index:253419008" coordsize="21600,19149" o:regroupid="3" adj="-2604278,938292,,13808" path="wr-21600,-7792,21600,35408,16610,,20929,19149nfewr-21600,-7792,21600,35408,16610,,20929,19149l,13808nsxe">
            <v:stroke startarrow="block" startarrowwidth="narrow"/>
            <v:path o:connectlocs="16610,0;20929,19149;0,13808"/>
          </v:shape>
        </w:pict>
      </w:r>
      <w:r w:rsidRPr="00934C03">
        <w:rPr>
          <w:rFonts w:ascii="Times New Roman" w:hAnsi="Times New Roman"/>
          <w:noProof/>
          <w:sz w:val="26"/>
          <w:szCs w:val="26"/>
        </w:rPr>
        <w:pict>
          <v:shape id="_x0000_s1130" type="#_x0000_t19" style="position:absolute;left:0;text-align:left;margin-left:453.1pt;margin-top:34.15pt;width:32.35pt;height:29.45pt;flip:x;z-index:253417984" coordsize="21600,19149" o:regroupid="3" adj="-2604278,938292,,13808" path="wr-21600,-7792,21600,35408,16610,,20929,19149nfewr-21600,-7792,21600,35408,16610,,20929,19149l,13808nsxe">
            <v:stroke startarrow="block" startarrowwidth="narrow" endarrowwidth="narrow"/>
            <v:path o:connectlocs="16610,0;20929,19149;0,13808"/>
          </v:shape>
        </w:pict>
      </w:r>
      <w:r w:rsidRPr="00934C03">
        <w:rPr>
          <w:rFonts w:ascii="Times New Roman" w:hAnsi="Times New Roman"/>
          <w:noProof/>
          <w:sz w:val="26"/>
          <w:szCs w:val="26"/>
        </w:rPr>
        <w:pict>
          <v:shape id="_x0000_s1129" type="#_x0000_t19" style="position:absolute;left:0;text-align:left;margin-left:351pt;margin-top:30pt;width:35.5pt;height:35pt;flip:x;z-index:253416960" coordsize="21600,22779" o:regroupid="3" adj="-2920421,1354379,,15156" path="wr-21600,-6444,21600,36756,15390,,20210,22779nfewr-21600,-6444,21600,36756,15390,,20210,22779l,15156nsxe">
            <v:stroke endarrow="block" endarrowwidth="narrow"/>
            <v:path o:connectlocs="15390,0;20210,22779;0,15156"/>
          </v:shape>
        </w:pict>
      </w:r>
      <w:r w:rsidRPr="00934C03">
        <w:rPr>
          <w:rFonts w:ascii="Times New Roman" w:hAnsi="Times New Roman"/>
          <w:noProof/>
          <w:sz w:val="26"/>
          <w:szCs w:val="26"/>
        </w:rPr>
        <w:pict>
          <v:rect id="_x0000_s1124" style="position:absolute;left:0;text-align:left;margin-left:464.3pt;margin-top:21.6pt;width:7.2pt;height:13.3pt;z-index:253411840" o:regroupid="3" filled="f" stroked="f">
            <v:textbox style="mso-next-textbox:#_x0000_s1124" inset="0,0,0,0">
              <w:txbxContent>
                <w:p w:rsidR="00CC0AEF" w:rsidRPr="00C95C9A" w:rsidRDefault="00CC0AEF" w:rsidP="00961B57">
                  <w:r w:rsidRPr="00C95C9A">
                    <w:rPr>
                      <w:color w:val="000000"/>
                      <w:sz w:val="22"/>
                      <w:szCs w:val="22"/>
                    </w:rPr>
                    <w:t>m</w:t>
                  </w:r>
                </w:p>
              </w:txbxContent>
            </v:textbox>
          </v:rect>
        </w:pict>
      </w:r>
      <w:r w:rsidRPr="00934C03">
        <w:rPr>
          <w:rFonts w:ascii="Times New Roman" w:hAnsi="Times New Roman"/>
          <w:noProof/>
          <w:sz w:val="26"/>
          <w:szCs w:val="26"/>
        </w:rPr>
        <w:pict>
          <v:rect id="_x0000_s1123" style="position:absolute;left:0;text-align:left;margin-left:472.55pt;margin-top:28.6pt;width:3.8pt;height:10.85pt;z-index:253410816" o:regroupid="3" filled="f" stroked="f">
            <v:textbox style="mso-next-textbox:#_x0000_s1123" inset="0,0,0,0">
              <w:txbxContent>
                <w:p w:rsidR="00CC0AEF" w:rsidRPr="00C95C9A" w:rsidRDefault="00CC0AEF" w:rsidP="00961B57">
                  <w:r w:rsidRPr="00C95C9A"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xbxContent>
            </v:textbox>
          </v:rect>
        </w:pict>
      </w:r>
      <w:r w:rsidRPr="00934C03">
        <w:rPr>
          <w:rFonts w:ascii="Times New Roman" w:hAnsi="Times New Roman"/>
          <w:noProof/>
          <w:sz w:val="26"/>
          <w:szCs w:val="26"/>
        </w:rPr>
        <w:pict>
          <v:rect id="_x0000_s1122" style="position:absolute;left:0;text-align:left;margin-left:423.05pt;margin-top:27.5pt;width:3.8pt;height:10.85pt;z-index:253409792" o:regroupid="3" filled="f" stroked="f">
            <v:textbox style="mso-next-textbox:#_x0000_s1122" inset="0,0,0,0">
              <w:txbxContent>
                <w:p w:rsidR="00CC0AEF" w:rsidRPr="00C95C9A" w:rsidRDefault="00CC0AEF" w:rsidP="00961B57">
                  <w:r w:rsidRPr="00C95C9A"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xbxContent>
            </v:textbox>
          </v:rect>
        </w:pict>
      </w:r>
      <w:r w:rsidRPr="00934C03">
        <w:rPr>
          <w:rFonts w:ascii="Times New Roman" w:hAnsi="Times New Roman"/>
          <w:noProof/>
          <w:sz w:val="26"/>
          <w:szCs w:val="26"/>
        </w:rPr>
        <w:pict>
          <v:rect id="_x0000_s1121" style="position:absolute;left:0;text-align:left;margin-left:414.8pt;margin-top:20.5pt;width:7.2pt;height:13.3pt;z-index:253408768" o:regroupid="3" filled="f" stroked="f">
            <v:textbox style="mso-next-textbox:#_x0000_s1121" inset="0,0,0,0">
              <w:txbxContent>
                <w:p w:rsidR="00CC0AEF" w:rsidRPr="00C95C9A" w:rsidRDefault="00CC0AEF" w:rsidP="00961B57">
                  <w:r w:rsidRPr="00C95C9A">
                    <w:rPr>
                      <w:color w:val="000000"/>
                      <w:sz w:val="22"/>
                      <w:szCs w:val="22"/>
                    </w:rPr>
                    <w:t>m</w:t>
                  </w:r>
                </w:p>
              </w:txbxContent>
            </v:textbox>
          </v:rect>
        </w:pict>
      </w:r>
      <w:r w:rsidRPr="00934C03">
        <w:rPr>
          <w:rFonts w:ascii="Times New Roman" w:hAnsi="Times New Roman"/>
          <w:noProof/>
          <w:sz w:val="26"/>
          <w:szCs w:val="26"/>
        </w:rPr>
        <w:pict>
          <v:rect id="_x0000_s1120" style="position:absolute;left:0;text-align:left;margin-left:372.05pt;margin-top:30.7pt;width:3.85pt;height:10.85pt;z-index:253407744" o:regroupid="3" filled="f" stroked="f">
            <v:textbox style="mso-next-textbox:#_x0000_s1120" inset="0,0,0,0">
              <w:txbxContent>
                <w:p w:rsidR="00CC0AEF" w:rsidRPr="00C95C9A" w:rsidRDefault="00CC0AEF" w:rsidP="00961B57">
                  <w:r w:rsidRPr="00C95C9A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xbxContent>
            </v:textbox>
          </v:rect>
        </w:pict>
      </w:r>
      <w:r w:rsidR="00961B57" w:rsidRPr="00961B57">
        <w:rPr>
          <w:rFonts w:ascii="Times New Roman" w:hAnsi="Times New Roman"/>
        </w:rPr>
        <w:t>Trục AB có đường kính không đổi d, chịu tác dụng của các mômen xoắn</w:t>
      </w:r>
      <w:r w:rsidR="00961B57">
        <w:rPr>
          <w:rFonts w:ascii="Times New Roman" w:hAnsi="Times New Roman"/>
        </w:rPr>
        <w:t xml:space="preserve"> ngoại lực </w:t>
      </w:r>
      <w:r w:rsidR="00961B57" w:rsidRPr="00961B57">
        <w:rPr>
          <w:rFonts w:ascii="Times New Roman" w:hAnsi="Times New Roman"/>
        </w:rPr>
        <w:t>: m</w:t>
      </w:r>
      <w:r w:rsidR="00961B57" w:rsidRPr="00961B57">
        <w:rPr>
          <w:rFonts w:ascii="Times New Roman" w:hAnsi="Times New Roman"/>
          <w:vertAlign w:val="subscript"/>
        </w:rPr>
        <w:t>1</w:t>
      </w:r>
      <w:r w:rsidR="00961B57" w:rsidRPr="00961B57">
        <w:rPr>
          <w:rFonts w:ascii="Times New Roman" w:hAnsi="Times New Roman"/>
        </w:rPr>
        <w:t xml:space="preserve"> = </w:t>
      </w:r>
      <w:r w:rsidR="00940966">
        <w:rPr>
          <w:rFonts w:ascii="Times New Roman" w:hAnsi="Times New Roman"/>
        </w:rPr>
        <w:t>8</w:t>
      </w:r>
      <w:r w:rsidR="00961B57" w:rsidRPr="00961B57">
        <w:rPr>
          <w:rFonts w:ascii="Times New Roman" w:hAnsi="Times New Roman"/>
        </w:rPr>
        <w:t>00Nm, m</w:t>
      </w:r>
      <w:r w:rsidR="00961B57" w:rsidRPr="00961B57">
        <w:rPr>
          <w:rFonts w:ascii="Times New Roman" w:hAnsi="Times New Roman"/>
          <w:vertAlign w:val="subscript"/>
        </w:rPr>
        <w:t>2</w:t>
      </w:r>
      <w:r w:rsidR="00961B57" w:rsidRPr="00961B57">
        <w:rPr>
          <w:rFonts w:ascii="Times New Roman" w:hAnsi="Times New Roman"/>
        </w:rPr>
        <w:t xml:space="preserve"> = </w:t>
      </w:r>
      <w:r w:rsidR="00940966">
        <w:rPr>
          <w:rFonts w:ascii="Times New Roman" w:hAnsi="Times New Roman"/>
        </w:rPr>
        <w:t>20</w:t>
      </w:r>
      <w:r w:rsidR="00961B57" w:rsidRPr="00961B57">
        <w:rPr>
          <w:rFonts w:ascii="Times New Roman" w:hAnsi="Times New Roman"/>
        </w:rPr>
        <w:t>00Nm, m</w:t>
      </w:r>
      <w:r w:rsidR="00961B57" w:rsidRPr="00961B57">
        <w:rPr>
          <w:rFonts w:ascii="Times New Roman" w:hAnsi="Times New Roman"/>
          <w:vertAlign w:val="subscript"/>
        </w:rPr>
        <w:t>3</w:t>
      </w:r>
      <w:r w:rsidR="00961B57" w:rsidRPr="00961B57">
        <w:rPr>
          <w:rFonts w:ascii="Times New Roman" w:hAnsi="Times New Roman"/>
        </w:rPr>
        <w:t xml:space="preserve"> = </w:t>
      </w:r>
      <w:r w:rsidR="00940966">
        <w:rPr>
          <w:rFonts w:ascii="Times New Roman" w:hAnsi="Times New Roman"/>
        </w:rPr>
        <w:t>7</w:t>
      </w:r>
      <w:r w:rsidR="00961B57" w:rsidRPr="00961B57">
        <w:rPr>
          <w:rFonts w:ascii="Times New Roman" w:hAnsi="Times New Roman"/>
        </w:rPr>
        <w:t>00Nm, m</w:t>
      </w:r>
      <w:r w:rsidR="00961B57" w:rsidRPr="00961B57">
        <w:rPr>
          <w:rFonts w:ascii="Times New Roman" w:hAnsi="Times New Roman"/>
          <w:vertAlign w:val="subscript"/>
        </w:rPr>
        <w:t>4</w:t>
      </w:r>
      <w:r w:rsidR="00961B57" w:rsidRPr="00961B57">
        <w:rPr>
          <w:rFonts w:ascii="Times New Roman" w:hAnsi="Times New Roman"/>
        </w:rPr>
        <w:t xml:space="preserve"> = </w:t>
      </w:r>
      <w:r w:rsidR="00940966">
        <w:rPr>
          <w:rFonts w:ascii="Times New Roman" w:hAnsi="Times New Roman"/>
        </w:rPr>
        <w:t>5</w:t>
      </w:r>
      <w:r w:rsidR="00961B57" w:rsidRPr="00961B57">
        <w:rPr>
          <w:rFonts w:ascii="Times New Roman" w:hAnsi="Times New Roman"/>
        </w:rPr>
        <w:t>00Nm.</w:t>
      </w:r>
    </w:p>
    <w:p w:rsidR="00961B57" w:rsidRPr="00961B57" w:rsidRDefault="00934C03" w:rsidP="00961B57">
      <w:pPr>
        <w:spacing w:line="276" w:lineRule="auto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line id="_x0000_s1128" style="position:absolute;left:0;text-align:left;flip:x;z-index:253415936" from="309.3pt,2.4pt" to="316.75pt,19pt" o:regroupid="3"/>
        </w:pict>
      </w:r>
      <w:r>
        <w:rPr>
          <w:rFonts w:ascii="Times New Roman" w:hAnsi="Times New Roman"/>
          <w:noProof/>
        </w:rPr>
        <w:pict>
          <v:line id="_x0000_s1127" style="position:absolute;left:0;text-align:left;flip:x;z-index:253414912" from="404.55pt,3.1pt" to="412pt,19.7pt" o:regroupid="3"/>
        </w:pict>
      </w:r>
      <w:r>
        <w:rPr>
          <w:rFonts w:ascii="Times New Roman" w:hAnsi="Times New Roman"/>
          <w:noProof/>
        </w:rPr>
        <w:pict>
          <v:line id="_x0000_s1126" style="position:absolute;left:0;text-align:left;flip:x;z-index:253413888" from="453.1pt,4.5pt" to="460.55pt,21.1pt" o:regroupid="3"/>
        </w:pict>
      </w:r>
      <w:r>
        <w:rPr>
          <w:rFonts w:ascii="Times New Roman" w:hAnsi="Times New Roman"/>
          <w:noProof/>
        </w:rPr>
        <w:pict>
          <v:line id="_x0000_s1125" style="position:absolute;left:0;text-align:left;flip:x;z-index:253412864" from="353.5pt,2.4pt" to="360.95pt,19pt" o:regroupid="3"/>
        </w:pict>
      </w:r>
      <w:r>
        <w:rPr>
          <w:rFonts w:ascii="Times New Roman" w:hAnsi="Times New Roman"/>
          <w:noProof/>
        </w:rPr>
        <w:pict>
          <v:rect id="_x0000_s1119" style="position:absolute;left:0;text-align:left;margin-left:463.7pt;margin-top:.6pt;width:12.65pt;height:15.35pt;z-index:253406720" o:regroupid="3" filled="f" stroked="f">
            <v:textbox style="mso-next-textbox:#_x0000_s1119" inset="0,0,0,0">
              <w:txbxContent>
                <w:p w:rsidR="00CC0AEF" w:rsidRPr="00C95C9A" w:rsidRDefault="00CC0AEF" w:rsidP="00961B57">
                  <w:r w:rsidRPr="00C95C9A">
                    <w:rPr>
                      <w:color w:val="000000"/>
                      <w:sz w:val="22"/>
                      <w:szCs w:val="22"/>
                    </w:rPr>
                    <w:t>B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</w:rPr>
        <w:pict>
          <v:rect id="_x0000_s1115" style="position:absolute;left:0;text-align:left;margin-left:318.65pt;margin-top:2.7pt;width:12.95pt;height:16.3pt;z-index:253404672" o:regroupid="3" filled="f" stroked="f">
            <v:textbox style="mso-next-textbox:#_x0000_s1115" inset="0,0,0,0">
              <w:txbxContent>
                <w:p w:rsidR="00CC0AEF" w:rsidRPr="00C95C9A" w:rsidRDefault="00CC0AEF" w:rsidP="00961B57">
                  <w:r w:rsidRPr="00C95C9A">
                    <w:rPr>
                      <w:color w:val="000000"/>
                      <w:sz w:val="22"/>
                      <w:szCs w:val="22"/>
                    </w:rPr>
                    <w:t>A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</w:rPr>
        <w:pict>
          <v:rect id="_x0000_s1114" style="position:absolute;left:0;text-align:left;margin-left:317.55pt;margin-top:2.45pt;width:143.7pt;height:.9pt;z-index:253403648" o:regroupid="3" filled="f" strokeweight="1.5pt"/>
        </w:pict>
      </w:r>
      <w:r>
        <w:rPr>
          <w:rFonts w:ascii="Times New Roman" w:hAnsi="Times New Roman"/>
          <w:noProof/>
        </w:rPr>
        <w:pict>
          <v:shape id="_x0000_s1113" style="position:absolute;left:0;text-align:left;margin-left:317.55pt;margin-top:2.45pt;width:143.7pt;height:.9pt;z-index:253402624" coordsize="10388,57" o:regroupid="3" path="m,57l10388,r,57l,57xe" fillcolor="black" stroked="f">
            <v:path arrowok="t"/>
          </v:shape>
        </w:pict>
      </w:r>
      <w:r>
        <w:rPr>
          <w:rFonts w:ascii="Times New Roman" w:hAnsi="Times New Roman"/>
          <w:noProof/>
        </w:rPr>
        <w:pict>
          <v:shape id="_x0000_s1112" style="position:absolute;left:0;text-align:left;margin-left:317.55pt;margin-top:2.45pt;width:143.7pt;height:.9pt;z-index:253401600" coordsize="10388,57" o:regroupid="3" path="m,l,57,10388,,,xe" fillcolor="black" stroked="f">
            <v:path arrowok="t"/>
          </v:shape>
        </w:pict>
      </w:r>
      <w:r w:rsidR="00961B57" w:rsidRPr="00961B57">
        <w:rPr>
          <w:rFonts w:ascii="Times New Roman" w:hAnsi="Times New Roman"/>
        </w:rPr>
        <w:t>a) Vẽ biểu đồ mômen xoắn nội lực của  trục (1,</w:t>
      </w:r>
      <w:r w:rsidR="00961B57" w:rsidRPr="00961B57">
        <w:rPr>
          <w:rFonts w:ascii="Times New Roman" w:hAnsi="Times New Roman"/>
          <w:lang w:val="vi-VN"/>
        </w:rPr>
        <w:t>5</w:t>
      </w:r>
      <w:r w:rsidR="00961B57" w:rsidRPr="00961B57">
        <w:rPr>
          <w:rFonts w:ascii="Times New Roman" w:hAnsi="Times New Roman"/>
        </w:rPr>
        <w:t>đ)</w:t>
      </w:r>
    </w:p>
    <w:p w:rsidR="00961B57" w:rsidRPr="00F70AAE" w:rsidRDefault="00F70AAE" w:rsidP="00F70AAE">
      <w:pPr>
        <w:spacing w:line="276" w:lineRule="auto"/>
        <w:ind w:left="540" w:right="4187" w:hanging="180"/>
        <w:rPr>
          <w:rFonts w:ascii="Times New Roman" w:hAnsi="Times New Roman"/>
          <w:lang w:val="vi-VN"/>
        </w:rPr>
      </w:pPr>
      <w:r w:rsidRPr="00934C03">
        <w:rPr>
          <w:rFonts w:ascii="Times New Roman" w:hAnsi="Times New Roman"/>
          <w:noProof/>
        </w:rPr>
        <w:pict>
          <v:group id="_x0000_s1927" style="position:absolute;left:0;text-align:left;margin-left:292pt;margin-top:39.8pt;width:200.45pt;height:76.7pt;z-index:253397504" coordorigin="7181,9180" coordsize="4159,1534">
            <v:shape id="_x0000_s1928" type="#_x0000_t202" style="position:absolute;left:7650;top:10236;width:900;height:478" filled="f" stroked="f">
              <v:textbox style="mso-next-textbox:#_x0000_s1928">
                <w:txbxContent>
                  <w:p w:rsidR="00CC0AEF" w:rsidRPr="00CB6A11" w:rsidRDefault="00CC0AEF" w:rsidP="00CB6A11">
                    <w:pPr>
                      <w:rPr>
                        <w:sz w:val="20"/>
                        <w:szCs w:val="20"/>
                      </w:rPr>
                    </w:pPr>
                    <w:r w:rsidRPr="00CB6A11">
                      <w:rPr>
                        <w:sz w:val="20"/>
                        <w:szCs w:val="20"/>
                      </w:rPr>
                      <w:t>0,5m</w:t>
                    </w:r>
                  </w:p>
                </w:txbxContent>
              </v:textbox>
            </v:shape>
            <v:group id="_x0000_s1929" style="position:absolute;left:10531;top:9976;width:374;height:370" coordorigin="10363,5369" coordsize="374,370">
              <v:oval id="_x0000_s1930" style="position:absolute;left:10500;top:5553;width:109;height:93"/>
              <v:line id="_x0000_s1931" style="position:absolute" from="10554,5461" to="10554,5553"/>
              <v:oval id="_x0000_s1932" style="position:absolute;left:10500;top:5369;width:109;height:92"/>
              <v:group id="_x0000_s1933" style="position:absolute;left:10363;top:5646;width:374;height:93" coordorigin="7485,9540" coordsize="615,180">
                <v:line id="_x0000_s1934" style="position:absolute" from="7560,9540" to="8100,9540"/>
                <v:line id="_x0000_s1935" style="position:absolute;flip:x" from="7815,9540" to="7995,9720"/>
                <v:line id="_x0000_s1936" style="position:absolute;flip:x" from="7590,9540" to="7770,9720"/>
                <v:line id="_x0000_s1937" style="position:absolute;flip:x" from="7920,9540" to="8100,9720"/>
                <v:line id="_x0000_s1938" style="position:absolute;flip:x" from="7485,9540" to="7665,9720"/>
                <v:line id="_x0000_s1939" style="position:absolute;flip:x" from="7710,9540" to="7890,9720"/>
              </v:group>
            </v:group>
            <v:line id="_x0000_s1940" style="position:absolute" from="8400,9430" to="8400,9984" strokeweight="1pt">
              <v:stroke startarrow="block" startarrowwidth="narrow" endarrowwidth="narrow"/>
            </v:line>
            <v:shape id="_x0000_s1941" type="#_x0000_t202" style="position:absolute;left:7181;top:9796;width:585;height:479" filled="f" stroked="f">
              <v:textbox style="mso-next-textbox:#_x0000_s1941">
                <w:txbxContent>
                  <w:p w:rsidR="00CC0AEF" w:rsidRPr="00CB6A11" w:rsidRDefault="00CC0AEF" w:rsidP="00CB6A11">
                    <w:r w:rsidRPr="00CB6A11">
                      <w:t>A</w:t>
                    </w:r>
                  </w:p>
                </w:txbxContent>
              </v:textbox>
            </v:shape>
            <v:shape id="_x0000_s1942" type="#_x0000_t202" style="position:absolute;left:10755;top:9850;width:585;height:480" filled="f" stroked="f">
              <v:textbox style="mso-next-textbox:#_x0000_s1942">
                <w:txbxContent>
                  <w:p w:rsidR="00CC0AEF" w:rsidRPr="00CB6A11" w:rsidRDefault="00CC0AEF" w:rsidP="00CB6A11">
                    <w:r w:rsidRPr="00CB6A11">
                      <w:t>B</w:t>
                    </w:r>
                  </w:p>
                </w:txbxContent>
              </v:textbox>
            </v:shape>
            <v:line id="_x0000_s1943" style="position:absolute" from="8400,9998" to="8400,10636"/>
            <v:line id="_x0000_s1944" style="position:absolute" from="7622,9978" to="7622,10616"/>
            <v:line id="_x0000_s1945" style="position:absolute" from="10739,10023" to="10739,10661"/>
            <v:line id="_x0000_s1946" style="position:absolute" from="7636,10554" to="10755,10554"/>
            <v:group id="_x0000_s1947" style="position:absolute;left:7425;top:9974;width:374;height:370" coordorigin="7281,5369" coordsize="374,370">
              <v:oval id="_x0000_s1948" style="position:absolute;left:7427;top:5369;width:110;height:92"/>
              <v:line id="_x0000_s1949" style="position:absolute" from="7326,5646" to="7655,5646"/>
              <v:line id="_x0000_s1950" style="position:absolute;flip:x" from="7482,5646" to="7591,5739"/>
              <v:line id="_x0000_s1951" style="position:absolute;flip:x" from="7345,5646" to="7454,5739"/>
              <v:line id="_x0000_s1952" style="position:absolute;flip:x" from="7545,5646" to="7655,5739"/>
              <v:line id="_x0000_s1953" style="position:absolute;flip:x" from="7418,5646" to="7527,5739"/>
              <v:line id="_x0000_s1954" style="position:absolute;flip:x" from="7372,5461" to="7482,5646"/>
              <v:line id="_x0000_s1955" style="position:absolute" from="7482,5461" to="7591,5646"/>
              <v:line id="_x0000_s1956" style="position:absolute;flip:x" from="7281,5646" to="7390,5739"/>
            </v:group>
            <v:line id="_x0000_s1957" style="position:absolute;flip:x" from="9880,10515" to="9990,10607"/>
            <v:line id="_x0000_s1958" style="position:absolute;flip:x" from="10694,10515" to="10803,10607"/>
            <v:line id="_x0000_s1959" style="position:absolute;flip:x" from="7577,10501" to="7686,10594"/>
            <v:shape id="_x0000_s1960" type="#_x0000_t202" style="position:absolute;left:8370;top:9872;width:585;height:478" filled="f" stroked="f">
              <v:textbox style="mso-next-textbox:#_x0000_s1960">
                <w:txbxContent>
                  <w:p w:rsidR="00CC0AEF" w:rsidRPr="00CB6A11" w:rsidRDefault="00CC0AEF" w:rsidP="00CB6A11"/>
                </w:txbxContent>
              </v:textbox>
            </v:shape>
            <v:line id="_x0000_s1961" style="position:absolute" from="7607,9976" to="10789,9976" strokeweight="1.5pt"/>
            <v:line id="_x0000_s1962" style="position:absolute" from="9942,9983" to="9942,10621"/>
            <v:line id="_x0000_s1963" style="position:absolute;flip:x" from="8355,10515" to="8464,10607"/>
            <v:shape id="_x0000_s1964" type="#_x0000_t202" style="position:absolute;left:9840;top:9180;width:540;height:479" filled="f" stroked="f">
              <v:textbox style="mso-next-textbox:#_x0000_s1964">
                <w:txbxContent>
                  <w:p w:rsidR="00CC0AEF" w:rsidRPr="00CB6A11" w:rsidRDefault="00CC0AEF" w:rsidP="00CB6A11">
                    <w:pPr>
                      <w:rPr>
                        <w:vertAlign w:val="subscript"/>
                      </w:rPr>
                    </w:pPr>
                    <w:r w:rsidRPr="00CB6A11">
                      <w:t>P</w:t>
                    </w:r>
                    <w:r w:rsidRPr="00CB6A11"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1965" type="#_x0000_t202" style="position:absolute;left:8910;top:10229;width:900;height:478" filled="f" stroked="f">
              <v:textbox style="mso-next-textbox:#_x0000_s1965">
                <w:txbxContent>
                  <w:p w:rsidR="00CC0AEF" w:rsidRPr="00CB6A11" w:rsidRDefault="00CC0AEF" w:rsidP="00CB6A11">
                    <w:pPr>
                      <w:rPr>
                        <w:sz w:val="20"/>
                        <w:szCs w:val="20"/>
                      </w:rPr>
                    </w:pPr>
                    <w:r w:rsidRPr="00CB6A11">
                      <w:rPr>
                        <w:sz w:val="20"/>
                        <w:szCs w:val="20"/>
                      </w:rPr>
                      <w:t>1m</w:t>
                    </w:r>
                  </w:p>
                </w:txbxContent>
              </v:textbox>
            </v:shape>
            <v:shape id="_x0000_s1966" type="#_x0000_t202" style="position:absolute;left:9930;top:10229;width:900;height:478" filled="f" stroked="f">
              <v:textbox style="mso-next-textbox:#_x0000_s1966">
                <w:txbxContent>
                  <w:p w:rsidR="00CC0AEF" w:rsidRPr="00CB6A11" w:rsidRDefault="00CC0AEF" w:rsidP="00CB6A11">
                    <w:pPr>
                      <w:rPr>
                        <w:sz w:val="20"/>
                        <w:szCs w:val="20"/>
                      </w:rPr>
                    </w:pPr>
                    <w:r w:rsidRPr="00CB6A11">
                      <w:rPr>
                        <w:sz w:val="20"/>
                        <w:szCs w:val="20"/>
                      </w:rPr>
                      <w:t>0,5m</w:t>
                    </w:r>
                  </w:p>
                </w:txbxContent>
              </v:textbox>
            </v:shape>
            <v:line id="_x0000_s1967" style="position:absolute" from="9930,9246" to="9930,9985" strokeweight="1pt">
              <v:stroke endarrow="block" endarrowwidth="narrow"/>
            </v:line>
            <v:shape id="_x0000_s1968" type="#_x0000_t202" style="position:absolute;left:8355;top:9304;width:540;height:479" filled="f" stroked="f">
              <v:textbox style="mso-next-textbox:#_x0000_s1968">
                <w:txbxContent>
                  <w:p w:rsidR="00CC0AEF" w:rsidRPr="00CB6A11" w:rsidRDefault="00CC0AEF" w:rsidP="00CB6A11">
                    <w:pPr>
                      <w:rPr>
                        <w:vertAlign w:val="subscript"/>
                      </w:rPr>
                    </w:pPr>
                    <w:r w:rsidRPr="00CB6A11">
                      <w:t>P</w:t>
                    </w:r>
                    <w:r w:rsidRPr="00CB6A11"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shape>
            <v:line id="_x0000_s1969" style="position:absolute;flip:x" from="9948,9757" to="10170,9979"/>
            <v:shape id="_x0000_s1970" type="#_x0000_t19" style="position:absolute;left:9705;top:9619;width:439;height:180;flip:x" coordsize="42428,21600" adj="-10789489,,20828" path="wr-772,,42428,43200,,15877,42428,21600nfewr-772,,42428,43200,,15877,42428,21600l20828,21600nsxe">
              <v:stroke endarrow="block" endarrowwidth="narrow"/>
              <v:path o:connectlocs="0,15877;42428,21600;20828,21600"/>
            </v:shape>
            <v:shape id="_x0000_s1971" type="#_x0000_t202" style="position:absolute;left:9465;top:9262;width:435;height:540" filled="f" stroked="f">
              <v:textbox style="mso-next-textbox:#_x0000_s1971">
                <w:txbxContent>
                  <w:p w:rsidR="00CC0AEF" w:rsidRPr="00CB6A11" w:rsidRDefault="00CC0AEF" w:rsidP="00CB6A11">
                    <w:pPr>
                      <w:rPr>
                        <w:vertAlign w:val="subscript"/>
                      </w:rPr>
                    </w:pPr>
                    <w:r w:rsidRPr="00CB6A11">
                      <w:t>m</w:t>
                    </w:r>
                  </w:p>
                </w:txbxContent>
              </v:textbox>
            </v:shape>
          </v:group>
        </w:pict>
      </w:r>
      <w:r w:rsidR="00961B57" w:rsidRPr="00961B57">
        <w:rPr>
          <w:rFonts w:ascii="Times New Roman" w:hAnsi="Times New Roman"/>
        </w:rPr>
        <w:t xml:space="preserve">b) </w:t>
      </w:r>
      <w:r w:rsidR="00961B57" w:rsidRPr="00961B57">
        <w:rPr>
          <w:rFonts w:ascii="Times New Roman" w:hAnsi="Times New Roman"/>
          <w:lang w:val="vi-VN"/>
        </w:rPr>
        <w:t>Xác định đường kính d của trục</w:t>
      </w:r>
      <w:r w:rsidR="00961B57" w:rsidRPr="00961B57">
        <w:rPr>
          <w:rFonts w:ascii="Times New Roman" w:hAnsi="Times New Roman"/>
        </w:rPr>
        <w:t xml:space="preserve"> theo điều kiện bền và điều kiện cứng. Biết [</w:t>
      </w:r>
      <w:r w:rsidR="00961B57" w:rsidRPr="00961B57">
        <w:rPr>
          <w:rFonts w:ascii="Times New Roman" w:hAnsi="Times New Roman"/>
        </w:rPr>
        <w:sym w:font="Symbol" w:char="F071"/>
      </w:r>
      <w:r w:rsidR="00961B57" w:rsidRPr="00961B57">
        <w:rPr>
          <w:rFonts w:ascii="Times New Roman" w:hAnsi="Times New Roman"/>
        </w:rPr>
        <w:t>] = 0,</w:t>
      </w:r>
      <w:r w:rsidR="00961B57" w:rsidRPr="00961B57">
        <w:rPr>
          <w:rFonts w:ascii="Times New Roman" w:hAnsi="Times New Roman"/>
          <w:lang w:val="vi-VN"/>
        </w:rPr>
        <w:t>6</w:t>
      </w:r>
      <w:r w:rsidR="00961B57" w:rsidRPr="00961B57">
        <w:rPr>
          <w:rFonts w:ascii="Times New Roman" w:hAnsi="Times New Roman"/>
        </w:rPr>
        <w:t xml:space="preserve"> </w:t>
      </w:r>
      <w:r w:rsidR="00961B57" w:rsidRPr="00961B57">
        <w:rPr>
          <w:rFonts w:ascii="Times New Roman" w:hAnsi="Times New Roman"/>
          <w:vertAlign w:val="superscript"/>
        </w:rPr>
        <w:t>0</w:t>
      </w:r>
      <w:r w:rsidR="00961B57" w:rsidRPr="00961B57">
        <w:rPr>
          <w:rFonts w:ascii="Times New Roman" w:hAnsi="Times New Roman"/>
        </w:rPr>
        <w:t>/m, G = 8.10</w:t>
      </w:r>
      <w:r w:rsidR="00940966">
        <w:rPr>
          <w:rFonts w:ascii="Times New Roman" w:hAnsi="Times New Roman"/>
          <w:vertAlign w:val="superscript"/>
        </w:rPr>
        <w:t>10</w:t>
      </w:r>
      <w:r w:rsidR="00961B57" w:rsidRPr="00961B57">
        <w:rPr>
          <w:rFonts w:ascii="Times New Roman" w:hAnsi="Times New Roman"/>
        </w:rPr>
        <w:t>N/m</w:t>
      </w:r>
      <w:r w:rsidR="00961B57" w:rsidRPr="00961B57">
        <w:rPr>
          <w:rFonts w:ascii="Times New Roman" w:hAnsi="Times New Roman"/>
          <w:vertAlign w:val="superscript"/>
        </w:rPr>
        <w:t>2</w:t>
      </w:r>
      <w:r w:rsidR="00961B57" w:rsidRPr="00961B57">
        <w:rPr>
          <w:rFonts w:ascii="Times New Roman" w:hAnsi="Times New Roman"/>
        </w:rPr>
        <w:t xml:space="preserve"> , [</w:t>
      </w:r>
      <w:r w:rsidR="00961B57" w:rsidRPr="00961B57">
        <w:rPr>
          <w:rFonts w:ascii="Times New Roman" w:hAnsi="Times New Roman"/>
        </w:rPr>
        <w:sym w:font="Symbol" w:char="F074"/>
      </w:r>
      <w:r w:rsidR="00961B57" w:rsidRPr="00961B57">
        <w:rPr>
          <w:rFonts w:ascii="Times New Roman" w:hAnsi="Times New Roman"/>
        </w:rPr>
        <w:t xml:space="preserve">] = </w:t>
      </w:r>
      <w:r w:rsidR="00961B57" w:rsidRPr="00961B57">
        <w:rPr>
          <w:rFonts w:ascii="Times New Roman" w:hAnsi="Times New Roman"/>
          <w:lang w:val="vi-VN"/>
        </w:rPr>
        <w:t>8</w:t>
      </w:r>
      <w:r w:rsidR="00961B57" w:rsidRPr="00961B57">
        <w:rPr>
          <w:rFonts w:ascii="Times New Roman" w:hAnsi="Times New Roman"/>
        </w:rPr>
        <w:t>0</w:t>
      </w:r>
      <w:r w:rsidR="00BB3000">
        <w:rPr>
          <w:rFonts w:ascii="Times New Roman" w:hAnsi="Times New Roman"/>
        </w:rPr>
        <w:t>.10</w:t>
      </w:r>
      <w:r w:rsidR="00BB3000">
        <w:rPr>
          <w:rFonts w:ascii="Times New Roman" w:hAnsi="Times New Roman"/>
          <w:vertAlign w:val="superscript"/>
        </w:rPr>
        <w:t xml:space="preserve">6 </w:t>
      </w:r>
      <w:r w:rsidR="00961B57" w:rsidRPr="00961B57">
        <w:rPr>
          <w:rFonts w:ascii="Times New Roman" w:hAnsi="Times New Roman"/>
        </w:rPr>
        <w:t>N/m</w:t>
      </w:r>
      <w:r w:rsidR="00961B57" w:rsidRPr="00961B57">
        <w:rPr>
          <w:rFonts w:ascii="Times New Roman" w:hAnsi="Times New Roman"/>
          <w:vertAlign w:val="superscript"/>
        </w:rPr>
        <w:t>2</w:t>
      </w:r>
      <w:r w:rsidR="00961B57" w:rsidRPr="00961B57">
        <w:rPr>
          <w:rFonts w:ascii="Times New Roman" w:hAnsi="Times New Roman"/>
        </w:rPr>
        <w:t xml:space="preserve"> (1,5đ)</w:t>
      </w:r>
    </w:p>
    <w:p w:rsidR="00961B57" w:rsidRDefault="00961B57" w:rsidP="00F70AAE">
      <w:pPr>
        <w:spacing w:line="276" w:lineRule="auto"/>
        <w:ind w:right="-79"/>
        <w:jc w:val="both"/>
        <w:rPr>
          <w:rFonts w:ascii="Times New Roman" w:hAnsi="Times New Roman"/>
          <w:sz w:val="26"/>
          <w:szCs w:val="26"/>
          <w:lang w:val="vi-VN"/>
        </w:rPr>
      </w:pPr>
      <w:r w:rsidRPr="00EE6B6B">
        <w:rPr>
          <w:rFonts w:ascii="Times New Roman" w:hAnsi="Times New Roman"/>
          <w:b/>
          <w:sz w:val="26"/>
          <w:szCs w:val="26"/>
          <w:u w:val="single"/>
        </w:rPr>
        <w:t xml:space="preserve">Câu </w:t>
      </w:r>
      <w:r>
        <w:rPr>
          <w:rFonts w:ascii="Times New Roman" w:hAnsi="Times New Roman"/>
          <w:b/>
          <w:sz w:val="26"/>
          <w:szCs w:val="26"/>
          <w:u w:val="single"/>
          <w:lang w:val="vi-VN"/>
        </w:rPr>
        <w:t>3</w:t>
      </w:r>
      <w:r w:rsidRPr="00EE6B6B">
        <w:rPr>
          <w:rFonts w:ascii="Times New Roman" w:hAnsi="Times New Roman"/>
          <w:sz w:val="26"/>
          <w:szCs w:val="26"/>
        </w:rPr>
        <w:t xml:space="preserve">: </w:t>
      </w:r>
      <w:r w:rsidRPr="00C95C9A">
        <w:rPr>
          <w:rFonts w:ascii="Times New Roman" w:hAnsi="Times New Roman"/>
          <w:b/>
          <w:sz w:val="26"/>
          <w:szCs w:val="26"/>
        </w:rPr>
        <w:t>(</w:t>
      </w:r>
      <w:r w:rsidRPr="00C95C9A">
        <w:rPr>
          <w:rFonts w:ascii="Times New Roman" w:hAnsi="Times New Roman"/>
          <w:b/>
          <w:sz w:val="26"/>
          <w:szCs w:val="26"/>
          <w:lang w:val="vi-VN"/>
        </w:rPr>
        <w:t>4</w:t>
      </w:r>
      <w:r w:rsidRPr="00C95C9A">
        <w:rPr>
          <w:rFonts w:ascii="Times New Roman" w:hAnsi="Times New Roman"/>
          <w:b/>
          <w:sz w:val="26"/>
          <w:szCs w:val="26"/>
        </w:rPr>
        <w:t xml:space="preserve"> điểm)</w:t>
      </w:r>
      <w:r w:rsidRPr="001B673E">
        <w:rPr>
          <w:rFonts w:ascii="Times New Roman" w:hAnsi="Times New Roman"/>
          <w:sz w:val="26"/>
          <w:szCs w:val="26"/>
        </w:rPr>
        <w:t xml:space="preserve"> </w:t>
      </w:r>
    </w:p>
    <w:p w:rsidR="00CB6A11" w:rsidRPr="00CB6A11" w:rsidRDefault="00F70AAE" w:rsidP="00F70AAE">
      <w:pPr>
        <w:spacing w:line="276" w:lineRule="auto"/>
        <w:ind w:right="4187" w:firstLine="270"/>
        <w:jc w:val="both"/>
        <w:rPr>
          <w:rFonts w:ascii="Times New Roman" w:hAnsi="Times New Roman"/>
          <w:lang w:val="vi-VN"/>
        </w:rPr>
      </w:pPr>
      <w:r>
        <w:rPr>
          <w:rFonts w:ascii="Times New Roman" w:hAnsi="Times New Roman"/>
        </w:rPr>
        <w:t>D</w:t>
      </w:r>
      <w:r w:rsidR="00CB6A11" w:rsidRPr="00CB6A11">
        <w:rPr>
          <w:rFonts w:ascii="Times New Roman" w:hAnsi="Times New Roman"/>
          <w:lang w:val="vi-VN"/>
        </w:rPr>
        <w:t xml:space="preserve">ầm AB có mặt cắt ngang hình vuông cạnh a = </w:t>
      </w:r>
      <w:r w:rsidR="003A57FC">
        <w:rPr>
          <w:rFonts w:ascii="Times New Roman" w:hAnsi="Times New Roman"/>
        </w:rPr>
        <w:t>0,0</w:t>
      </w:r>
      <w:r w:rsidR="00CB6A11" w:rsidRPr="00CB6A11">
        <w:rPr>
          <w:rFonts w:ascii="Times New Roman" w:hAnsi="Times New Roman"/>
          <w:lang w:val="vi-VN"/>
        </w:rPr>
        <w:t xml:space="preserve">25m, chịu tác dụng các </w:t>
      </w:r>
      <w:r w:rsidR="00CB6A11">
        <w:rPr>
          <w:rFonts w:ascii="Times New Roman" w:hAnsi="Times New Roman"/>
        </w:rPr>
        <w:t xml:space="preserve">ngoại </w:t>
      </w:r>
      <w:r w:rsidR="00CB6A11" w:rsidRPr="00CB6A11">
        <w:rPr>
          <w:rFonts w:ascii="Times New Roman" w:hAnsi="Times New Roman"/>
          <w:lang w:val="vi-VN"/>
        </w:rPr>
        <w:t>lực P</w:t>
      </w:r>
      <w:r w:rsidR="00CB6A11" w:rsidRPr="00CB6A11">
        <w:rPr>
          <w:rFonts w:ascii="Times New Roman" w:hAnsi="Times New Roman"/>
          <w:vertAlign w:val="subscript"/>
          <w:lang w:val="vi-VN"/>
        </w:rPr>
        <w:t>1</w:t>
      </w:r>
      <w:r w:rsidR="00CB6A11" w:rsidRPr="00CB6A11">
        <w:rPr>
          <w:rFonts w:ascii="Times New Roman" w:hAnsi="Times New Roman"/>
          <w:lang w:val="vi-VN"/>
        </w:rPr>
        <w:t>= 600N, P</w:t>
      </w:r>
      <w:r w:rsidR="00CB6A11" w:rsidRPr="00CB6A11">
        <w:rPr>
          <w:rFonts w:ascii="Times New Roman" w:hAnsi="Times New Roman"/>
          <w:vertAlign w:val="subscript"/>
          <w:lang w:val="vi-VN"/>
        </w:rPr>
        <w:t xml:space="preserve">2 </w:t>
      </w:r>
      <w:r w:rsidR="00CB6A11" w:rsidRPr="00CB6A11">
        <w:rPr>
          <w:rFonts w:ascii="Times New Roman" w:hAnsi="Times New Roman"/>
          <w:lang w:val="vi-VN"/>
        </w:rPr>
        <w:t xml:space="preserve">= 1200N và </w:t>
      </w:r>
      <w:r>
        <w:rPr>
          <w:rFonts w:ascii="Times New Roman" w:hAnsi="Times New Roman"/>
        </w:rPr>
        <w:t xml:space="preserve">moment </w:t>
      </w:r>
      <w:r w:rsidR="00CB6A11" w:rsidRPr="00CB6A11">
        <w:rPr>
          <w:rFonts w:ascii="Times New Roman" w:hAnsi="Times New Roman"/>
          <w:lang w:val="vi-VN"/>
        </w:rPr>
        <w:t>m = 600Nm (hình vẽ)</w:t>
      </w:r>
    </w:p>
    <w:p w:rsidR="00CB6A11" w:rsidRPr="00CB6A11" w:rsidRDefault="00CB6A11" w:rsidP="009E4324">
      <w:pPr>
        <w:pStyle w:val="ListParagraph"/>
        <w:numPr>
          <w:ilvl w:val="0"/>
          <w:numId w:val="7"/>
        </w:numPr>
        <w:spacing w:line="276" w:lineRule="auto"/>
        <w:ind w:left="630" w:hanging="270"/>
        <w:jc w:val="both"/>
        <w:rPr>
          <w:rFonts w:ascii="Times New Roman" w:hAnsi="Times New Roman"/>
          <w:lang w:val="vi-VN"/>
        </w:rPr>
      </w:pPr>
      <w:r w:rsidRPr="00CB6A11">
        <w:rPr>
          <w:rFonts w:ascii="Times New Roman" w:hAnsi="Times New Roman"/>
          <w:lang w:val="vi-VN"/>
        </w:rPr>
        <w:t>Vẽ</w:t>
      </w:r>
      <w:r w:rsidRPr="00CB6A11">
        <w:rPr>
          <w:rFonts w:ascii="Times New Roman" w:hAnsi="Times New Roman" w:cs="VNI-Times"/>
          <w:lang w:val="vi-VN"/>
        </w:rPr>
        <w:t xml:space="preserve"> bi</w:t>
      </w:r>
      <w:r w:rsidRPr="00CB6A11">
        <w:rPr>
          <w:rFonts w:ascii="Times New Roman" w:hAnsi="Times New Roman"/>
          <w:lang w:val="vi-VN"/>
        </w:rPr>
        <w:t>ể</w:t>
      </w:r>
      <w:r w:rsidRPr="00CB6A11">
        <w:rPr>
          <w:rFonts w:ascii="Times New Roman" w:hAnsi="Times New Roman" w:cs="VNI-Times"/>
          <w:lang w:val="vi-VN"/>
        </w:rPr>
        <w:t xml:space="preserve">u </w:t>
      </w:r>
      <w:r w:rsidRPr="00CB6A11">
        <w:rPr>
          <w:rFonts w:ascii="Times New Roman" w:hAnsi="Times New Roman"/>
          <w:lang w:val="vi-VN"/>
        </w:rPr>
        <w:t>đồ</w:t>
      </w:r>
      <w:r w:rsidRPr="00CB6A11">
        <w:rPr>
          <w:rFonts w:ascii="Times New Roman" w:hAnsi="Times New Roman" w:cs="VNI-Times"/>
          <w:lang w:val="vi-VN"/>
        </w:rPr>
        <w:t xml:space="preserve"> n</w:t>
      </w:r>
      <w:r w:rsidRPr="00CB6A11">
        <w:rPr>
          <w:rFonts w:ascii="Times New Roman" w:hAnsi="Times New Roman"/>
          <w:lang w:val="vi-VN"/>
        </w:rPr>
        <w:t>ộ</w:t>
      </w:r>
      <w:r w:rsidRPr="00CB6A11">
        <w:rPr>
          <w:rFonts w:ascii="Times New Roman" w:hAnsi="Times New Roman" w:cs="VNI-Times"/>
          <w:lang w:val="vi-VN"/>
        </w:rPr>
        <w:t>i l</w:t>
      </w:r>
      <w:r w:rsidRPr="00CB6A11">
        <w:rPr>
          <w:rFonts w:ascii="Times New Roman" w:hAnsi="Times New Roman"/>
          <w:lang w:val="vi-VN"/>
        </w:rPr>
        <w:t>ự</w:t>
      </w:r>
      <w:r w:rsidRPr="00CB6A11">
        <w:rPr>
          <w:rFonts w:ascii="Times New Roman" w:hAnsi="Times New Roman" w:cs="VNI-Times"/>
          <w:lang w:val="vi-VN"/>
        </w:rPr>
        <w:t>c c</w:t>
      </w:r>
      <w:r w:rsidRPr="00CB6A11">
        <w:rPr>
          <w:rFonts w:ascii="Times New Roman" w:hAnsi="Times New Roman"/>
          <w:lang w:val="vi-VN"/>
        </w:rPr>
        <w:t>ủ</w:t>
      </w:r>
      <w:r w:rsidRPr="00CB6A11">
        <w:rPr>
          <w:rFonts w:ascii="Times New Roman" w:hAnsi="Times New Roman" w:cs="VNI-Times"/>
          <w:lang w:val="vi-VN"/>
        </w:rPr>
        <w:t>a d</w:t>
      </w:r>
      <w:r w:rsidRPr="00CB6A11">
        <w:rPr>
          <w:rFonts w:ascii="Times New Roman" w:hAnsi="Times New Roman"/>
          <w:lang w:val="vi-VN"/>
        </w:rPr>
        <w:t>ầ</w:t>
      </w:r>
      <w:r w:rsidRPr="00CB6A11">
        <w:rPr>
          <w:rFonts w:ascii="Times New Roman" w:hAnsi="Times New Roman" w:cs="VNI-Times"/>
          <w:lang w:val="vi-VN"/>
        </w:rPr>
        <w:t>m (3,5</w:t>
      </w:r>
      <w:r w:rsidRPr="00CB6A11">
        <w:rPr>
          <w:rFonts w:ascii="Times New Roman" w:hAnsi="Times New Roman"/>
          <w:lang w:val="vi-VN"/>
        </w:rPr>
        <w:t>đ</w:t>
      </w:r>
      <w:r w:rsidRPr="00CB6A11">
        <w:rPr>
          <w:rFonts w:ascii="Times New Roman" w:hAnsi="Times New Roman" w:cs="VNI-Times"/>
          <w:lang w:val="vi-VN"/>
        </w:rPr>
        <w:t>)</w:t>
      </w:r>
    </w:p>
    <w:p w:rsidR="00CB6A11" w:rsidRPr="00CB6A11" w:rsidRDefault="00CB6A11" w:rsidP="009E4324">
      <w:pPr>
        <w:spacing w:line="276" w:lineRule="auto"/>
        <w:ind w:left="360" w:right="425"/>
        <w:jc w:val="both"/>
        <w:rPr>
          <w:rFonts w:ascii="Times New Roman" w:hAnsi="Times New Roman"/>
          <w:lang w:val="vi-VN"/>
        </w:rPr>
      </w:pPr>
      <w:r w:rsidRPr="00CB6A11">
        <w:rPr>
          <w:rFonts w:ascii="Times New Roman" w:hAnsi="Times New Roman"/>
          <w:lang w:val="vi-VN"/>
        </w:rPr>
        <w:t>b)  Kiểm tra độ bền của dầm . Biết [</w:t>
      </w:r>
      <w:r w:rsidRPr="00CB6A11">
        <w:rPr>
          <w:rFonts w:ascii="Times New Roman" w:hAnsi="Times New Roman"/>
        </w:rPr>
        <w:sym w:font="Symbol" w:char="F073"/>
      </w:r>
      <w:r w:rsidRPr="00CB6A11">
        <w:rPr>
          <w:rFonts w:ascii="Times New Roman" w:hAnsi="Times New Roman"/>
          <w:lang w:val="vi-VN"/>
        </w:rPr>
        <w:t>] = 300</w:t>
      </w:r>
      <w:r w:rsidR="00B27045">
        <w:rPr>
          <w:rFonts w:ascii="Times New Roman" w:hAnsi="Times New Roman"/>
        </w:rPr>
        <w:t>.10</w:t>
      </w:r>
      <w:r w:rsidR="00B27045">
        <w:rPr>
          <w:rFonts w:ascii="Times New Roman" w:hAnsi="Times New Roman"/>
          <w:vertAlign w:val="superscript"/>
        </w:rPr>
        <w:t>6</w:t>
      </w:r>
      <w:r w:rsidRPr="00CB6A11">
        <w:rPr>
          <w:rFonts w:ascii="Times New Roman" w:hAnsi="Times New Roman"/>
          <w:lang w:val="vi-VN"/>
        </w:rPr>
        <w:t>N/m</w:t>
      </w:r>
      <w:r w:rsidRPr="00CB6A11">
        <w:rPr>
          <w:rFonts w:ascii="Times New Roman" w:hAnsi="Times New Roman"/>
          <w:vertAlign w:val="superscript"/>
          <w:lang w:val="vi-VN"/>
        </w:rPr>
        <w:t>2</w:t>
      </w:r>
      <w:r w:rsidRPr="00CB6A11">
        <w:rPr>
          <w:rFonts w:ascii="Times New Roman" w:hAnsi="Times New Roman"/>
          <w:lang w:val="vi-VN"/>
        </w:rPr>
        <w:t xml:space="preserve"> (0,5đ)</w:t>
      </w:r>
    </w:p>
    <w:p w:rsidR="00961B57" w:rsidRPr="00D07398" w:rsidRDefault="00961B57" w:rsidP="00961B57">
      <w:pPr>
        <w:rPr>
          <w:rFonts w:ascii="Times New Roman" w:hAnsi="Times New Roman"/>
        </w:rPr>
      </w:pPr>
    </w:p>
    <w:p w:rsidR="00961B57" w:rsidRDefault="00961B57" w:rsidP="00961B57">
      <w:pPr>
        <w:jc w:val="center"/>
        <w:rPr>
          <w:rFonts w:ascii="Times New Roman" w:hAnsi="Times New Roman"/>
        </w:rPr>
      </w:pPr>
      <w:r w:rsidRPr="00F51A8C">
        <w:rPr>
          <w:rFonts w:ascii="Times New Roman" w:hAnsi="Times New Roman"/>
          <w:sz w:val="28"/>
          <w:szCs w:val="28"/>
          <w:lang w:val="vi-VN"/>
        </w:rPr>
        <w:t xml:space="preserve">--------- </w:t>
      </w:r>
      <w:r w:rsidRPr="00F51A8C">
        <w:rPr>
          <w:rFonts w:ascii="Times New Roman" w:hAnsi="Times New Roman"/>
          <w:b/>
          <w:sz w:val="28"/>
          <w:szCs w:val="28"/>
          <w:lang w:val="vi-VN"/>
        </w:rPr>
        <w:t>HẾT</w:t>
      </w:r>
      <w:r w:rsidRPr="00F51A8C">
        <w:rPr>
          <w:rFonts w:ascii="Times New Roman" w:hAnsi="Times New Roman"/>
          <w:sz w:val="28"/>
          <w:szCs w:val="28"/>
          <w:lang w:val="vi-VN"/>
        </w:rPr>
        <w:t xml:space="preserve"> ---------</w:t>
      </w:r>
      <w:r w:rsidRPr="00F51A8C">
        <w:rPr>
          <w:rFonts w:ascii="Times New Roman" w:hAnsi="Times New Roman"/>
          <w:lang w:val="vi-VN"/>
        </w:rPr>
        <w:tab/>
      </w:r>
      <w:r w:rsidRPr="00F51A8C">
        <w:rPr>
          <w:rFonts w:ascii="Times New Roman" w:hAnsi="Times New Roman"/>
          <w:lang w:val="vi-VN"/>
        </w:rPr>
        <w:tab/>
      </w:r>
    </w:p>
    <w:p w:rsidR="00961B57" w:rsidRPr="00C44CFE" w:rsidRDefault="00961B57" w:rsidP="00961B57">
      <w:pPr>
        <w:jc w:val="center"/>
        <w:rPr>
          <w:rFonts w:ascii="Times New Roman" w:hAnsi="Times New Roman"/>
          <w:sz w:val="16"/>
          <w:szCs w:val="16"/>
        </w:rPr>
      </w:pPr>
    </w:p>
    <w:p w:rsidR="00961B57" w:rsidRPr="00F51A8C" w:rsidRDefault="00961B57" w:rsidP="00961B57">
      <w:pPr>
        <w:ind w:firstLine="720"/>
        <w:rPr>
          <w:rFonts w:ascii="Times New Roman" w:hAnsi="Times New Roman"/>
          <w:sz w:val="28"/>
          <w:szCs w:val="28"/>
          <w:lang w:val="vi-VN"/>
        </w:rPr>
      </w:pPr>
      <w:r w:rsidRPr="00F51A8C">
        <w:rPr>
          <w:rFonts w:ascii="Times New Roman" w:hAnsi="Times New Roman"/>
          <w:lang w:val="vi-VN"/>
        </w:rPr>
        <w:t xml:space="preserve">GHI CHÚ: CÁN BỘ COI THI KHÔNG ĐƯỢC GIẢI THÍCH GÌ THÊM             </w:t>
      </w:r>
    </w:p>
    <w:p w:rsidR="00517A0E" w:rsidRDefault="00517A0E"/>
    <w:p w:rsidR="00961B57" w:rsidRPr="0021191F" w:rsidRDefault="00961B57" w:rsidP="00961B57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b/>
          <w:lang w:val="vi-VN"/>
        </w:rPr>
        <w:t xml:space="preserve">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KHOA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         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961B57" w:rsidRPr="00115992" w:rsidRDefault="00961B57" w:rsidP="00961B57">
      <w:pPr>
        <w:rPr>
          <w:rFonts w:ascii="Times New Roman" w:hAnsi="Times New Roman"/>
          <w:b/>
          <w:bCs/>
          <w:lang w:val="vi-VN"/>
        </w:rPr>
      </w:pPr>
      <w:r w:rsidRPr="00115992">
        <w:rPr>
          <w:rFonts w:ascii="Times New Roman" w:hAnsi="Times New Roman"/>
          <w:lang w:val="vi-VN"/>
        </w:rPr>
        <w:t xml:space="preserve"> (Ký và ghi rõ họ tên)                          </w:t>
      </w:r>
      <w:r>
        <w:rPr>
          <w:rFonts w:ascii="Times New Roman" w:hAnsi="Times New Roman"/>
        </w:rPr>
        <w:t xml:space="preserve">     </w:t>
      </w:r>
      <w:r w:rsidRPr="00115992">
        <w:rPr>
          <w:rFonts w:ascii="Times New Roman" w:hAnsi="Times New Roman"/>
          <w:lang w:val="vi-VN"/>
        </w:rPr>
        <w:t>(Ký và ghi rõ họ tên)</w:t>
      </w:r>
      <w:r w:rsidRPr="00115992">
        <w:rPr>
          <w:rFonts w:ascii="Times New Roman" w:hAnsi="Times New Roman"/>
          <w:lang w:val="vi-VN"/>
        </w:rPr>
        <w:tab/>
        <w:t xml:space="preserve">          </w:t>
      </w:r>
      <w:r>
        <w:rPr>
          <w:rFonts w:ascii="Times New Roman" w:hAnsi="Times New Roman"/>
        </w:rPr>
        <w:t xml:space="preserve">   </w:t>
      </w:r>
      <w:r w:rsidRPr="00115992">
        <w:rPr>
          <w:rFonts w:ascii="Times New Roman" w:hAnsi="Times New Roman"/>
          <w:lang w:val="vi-VN"/>
        </w:rPr>
        <w:t>(Ký và ghi rõ họ tên)</w:t>
      </w:r>
    </w:p>
    <w:p w:rsidR="00961B57" w:rsidRPr="00115992" w:rsidRDefault="00961B57" w:rsidP="00961B57">
      <w:pPr>
        <w:rPr>
          <w:rFonts w:ascii="Times New Roman" w:hAnsi="Times New Roman"/>
          <w:b/>
          <w:bCs/>
          <w:lang w:val="vi-VN"/>
        </w:rPr>
      </w:pPr>
    </w:p>
    <w:p w:rsidR="00961B57" w:rsidRPr="00115992" w:rsidRDefault="00961B57" w:rsidP="00961B57">
      <w:pPr>
        <w:rPr>
          <w:rFonts w:ascii="Times New Roman" w:hAnsi="Times New Roman"/>
        </w:rPr>
      </w:pPr>
    </w:p>
    <w:p w:rsidR="00961B57" w:rsidRPr="00115992" w:rsidRDefault="00961B57" w:rsidP="00961B57">
      <w:pPr>
        <w:rPr>
          <w:rFonts w:ascii="Times New Roman" w:hAnsi="Times New Roman"/>
        </w:rPr>
      </w:pPr>
    </w:p>
    <w:p w:rsidR="00961B57" w:rsidRPr="00115992" w:rsidRDefault="00961B57" w:rsidP="00961B57">
      <w:pPr>
        <w:spacing w:line="288" w:lineRule="auto"/>
        <w:jc w:val="both"/>
        <w:rPr>
          <w:rFonts w:ascii="Times New Roman" w:hAnsi="Times New Roman"/>
          <w:b/>
          <w:u w:val="single"/>
        </w:rPr>
      </w:pPr>
    </w:p>
    <w:p w:rsidR="00961B57" w:rsidRPr="00115992" w:rsidRDefault="00961B57" w:rsidP="00961B57">
      <w:pPr>
        <w:spacing w:line="288" w:lineRule="auto"/>
        <w:jc w:val="both"/>
        <w:rPr>
          <w:rFonts w:ascii="Times New Roman" w:hAnsi="Times New Roman"/>
          <w:b/>
          <w:i/>
        </w:rPr>
      </w:pPr>
      <w:r w:rsidRPr="00115992">
        <w:rPr>
          <w:rFonts w:ascii="Times New Roman" w:hAnsi="Times New Roman"/>
          <w:b/>
          <w:i/>
          <w:lang w:val="vi-VN"/>
        </w:rPr>
        <w:t xml:space="preserve">Chung Trần Thế Vinh   </w:t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  <w:t xml:space="preserve">       Vũ Quang Khải</w:t>
      </w:r>
      <w:r w:rsidRPr="00115992">
        <w:rPr>
          <w:rFonts w:ascii="Times New Roman" w:hAnsi="Times New Roman"/>
          <w:b/>
          <w:i/>
          <w:lang w:val="vi-VN"/>
        </w:rPr>
        <w:tab/>
        <w:t xml:space="preserve">       </w:t>
      </w:r>
      <w:r w:rsidRPr="00115992"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  <w:b/>
          <w:i/>
        </w:rPr>
        <w:t xml:space="preserve">            </w:t>
      </w:r>
      <w:r w:rsidRPr="00115992">
        <w:rPr>
          <w:rFonts w:ascii="Times New Roman" w:hAnsi="Times New Roman"/>
          <w:b/>
          <w:i/>
          <w:lang w:val="vi-VN"/>
        </w:rPr>
        <w:t>Phan Thị Xuân Trang</w:t>
      </w:r>
      <w:r w:rsidRPr="00115992">
        <w:rPr>
          <w:rFonts w:ascii="Times New Roman" w:hAnsi="Times New Roman"/>
          <w:b/>
          <w:i/>
          <w:lang w:val="vi-VN"/>
        </w:rPr>
        <w:tab/>
        <w:t xml:space="preserve">        </w:t>
      </w:r>
    </w:p>
    <w:p w:rsidR="00961B57" w:rsidRDefault="00961B57" w:rsidP="00961B57">
      <w:pPr>
        <w:jc w:val="both"/>
        <w:rPr>
          <w:rFonts w:ascii="Times New Roman" w:hAnsi="Times New Roman"/>
        </w:rPr>
      </w:pPr>
    </w:p>
    <w:p w:rsidR="00B27045" w:rsidRDefault="00B27045" w:rsidP="000C1B5C">
      <w:pPr>
        <w:ind w:left="-180"/>
        <w:jc w:val="both"/>
        <w:rPr>
          <w:rFonts w:ascii="Times New Roman" w:hAnsi="Times New Roman"/>
          <w:b/>
        </w:rPr>
      </w:pPr>
    </w:p>
    <w:p w:rsidR="000C1B5C" w:rsidRPr="00197B64" w:rsidRDefault="000C1B5C" w:rsidP="000C1B5C">
      <w:pPr>
        <w:ind w:left="-180"/>
        <w:jc w:val="both"/>
        <w:rPr>
          <w:rFonts w:ascii="Times New Roman" w:hAnsi="Times New Roman"/>
          <w:b/>
          <w:lang w:val="vi-VN"/>
        </w:rPr>
      </w:pPr>
      <w:r w:rsidRPr="00197B64">
        <w:rPr>
          <w:rFonts w:ascii="Times New Roman" w:hAnsi="Times New Roman"/>
          <w:b/>
        </w:rPr>
        <w:lastRenderedPageBreak/>
        <w:t>UBND THÀNH PHỐ HỒ CHÍ MINH</w:t>
      </w:r>
      <w:r w:rsidRPr="00197B64">
        <w:rPr>
          <w:rFonts w:ascii="Times New Roman" w:hAnsi="Times New Roman"/>
          <w:b/>
          <w:lang w:val="vi-VN"/>
        </w:rPr>
        <w:t xml:space="preserve"> </w:t>
      </w:r>
      <w:r w:rsidRPr="00197B64">
        <w:rPr>
          <w:rFonts w:ascii="Times New Roman" w:hAnsi="Times New Roman"/>
          <w:b/>
          <w:lang w:val="vi-VN"/>
        </w:rPr>
        <w:tab/>
        <w:t xml:space="preserve">    </w:t>
      </w:r>
      <w:r w:rsidRPr="00197B64">
        <w:rPr>
          <w:rFonts w:ascii="Times New Roman" w:hAnsi="Times New Roman"/>
          <w:b/>
        </w:rPr>
        <w:t xml:space="preserve">   </w:t>
      </w:r>
      <w:r w:rsidRPr="00197B64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0C1B5C" w:rsidRPr="00197B64" w:rsidRDefault="000C1B5C" w:rsidP="000C1B5C">
      <w:pPr>
        <w:ind w:left="-36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</w:t>
      </w:r>
      <w:r w:rsidRPr="00197B64">
        <w:rPr>
          <w:rFonts w:ascii="Times New Roman" w:hAnsi="Times New Roman"/>
          <w:b/>
          <w:lang w:val="vi-VN"/>
        </w:rPr>
        <w:t>TRƯỜNG CAO ĐẲNG LÝ TỰ TRỌNG</w:t>
      </w:r>
      <w:r w:rsidRPr="00197B64">
        <w:rPr>
          <w:rFonts w:ascii="Times New Roman" w:hAnsi="Times New Roman"/>
          <w:b/>
          <w:lang w:val="vi-VN"/>
        </w:rPr>
        <w:tab/>
        <w:t xml:space="preserve">              </w:t>
      </w:r>
      <w:r w:rsidRPr="00197B64">
        <w:rPr>
          <w:rFonts w:ascii="Times New Roman" w:hAnsi="Times New Roman"/>
          <w:b/>
          <w:lang w:val="vi-VN"/>
        </w:rPr>
        <w:tab/>
        <w:t xml:space="preserve">Độc lập – Tự do – Hạnh phúc </w:t>
      </w:r>
    </w:p>
    <w:p w:rsidR="000C1B5C" w:rsidRPr="00197B64" w:rsidRDefault="00934C03" w:rsidP="000C1B5C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  <w:noProof/>
        </w:rPr>
        <w:pict>
          <v:line id="_x0000_s1138" style="position:absolute;left:0;text-align:left;z-index:251669504" from="306.75pt,4.65pt" to="396.75pt,4.65pt"/>
        </w:pict>
      </w:r>
      <w:r w:rsidR="000C1B5C" w:rsidRPr="00197B64">
        <w:rPr>
          <w:rFonts w:ascii="Times New Roman" w:hAnsi="Times New Roman"/>
          <w:b/>
          <w:lang w:val="vi-VN"/>
        </w:rPr>
        <w:t xml:space="preserve"> </w:t>
      </w:r>
      <w:r w:rsidR="000C1B5C">
        <w:rPr>
          <w:rFonts w:ascii="Times New Roman" w:hAnsi="Times New Roman"/>
          <w:b/>
        </w:rPr>
        <w:t xml:space="preserve">   </w:t>
      </w:r>
      <w:r w:rsidR="000C1B5C" w:rsidRPr="00197B64">
        <w:rPr>
          <w:rFonts w:ascii="Times New Roman" w:hAnsi="Times New Roman"/>
          <w:b/>
          <w:lang w:val="vi-VN"/>
        </w:rPr>
        <w:t>T</w:t>
      </w:r>
      <w:r w:rsidR="000C1B5C">
        <w:rPr>
          <w:rFonts w:ascii="Times New Roman" w:hAnsi="Times New Roman"/>
          <w:b/>
        </w:rPr>
        <w:t xml:space="preserve">HÀNH </w:t>
      </w:r>
      <w:r w:rsidR="000C1B5C" w:rsidRPr="00197B64">
        <w:rPr>
          <w:rFonts w:ascii="Times New Roman" w:hAnsi="Times New Roman"/>
          <w:b/>
          <w:lang w:val="vi-VN"/>
        </w:rPr>
        <w:t>P</w:t>
      </w:r>
      <w:r w:rsidR="000C1B5C">
        <w:rPr>
          <w:rFonts w:ascii="Times New Roman" w:hAnsi="Times New Roman"/>
          <w:b/>
        </w:rPr>
        <w:t>HỐ</w:t>
      </w:r>
      <w:r w:rsidR="000C1B5C" w:rsidRPr="00197B64">
        <w:rPr>
          <w:rFonts w:ascii="Times New Roman" w:hAnsi="Times New Roman"/>
          <w:b/>
          <w:lang w:val="vi-VN"/>
        </w:rPr>
        <w:t xml:space="preserve"> HỒ CHÍ MINH</w:t>
      </w:r>
      <w:r w:rsidR="000C1B5C" w:rsidRPr="00197B64">
        <w:rPr>
          <w:rFonts w:ascii="Times New Roman" w:hAnsi="Times New Roman"/>
          <w:b/>
          <w:lang w:val="vi-VN"/>
        </w:rPr>
        <w:tab/>
      </w:r>
      <w:r w:rsidR="000C1B5C" w:rsidRPr="00197B64">
        <w:rPr>
          <w:rFonts w:ascii="Times New Roman" w:hAnsi="Times New Roman"/>
          <w:b/>
          <w:lang w:val="vi-VN"/>
        </w:rPr>
        <w:tab/>
      </w:r>
      <w:r w:rsidR="000C1B5C" w:rsidRPr="00197B64">
        <w:rPr>
          <w:rFonts w:ascii="Times New Roman" w:hAnsi="Times New Roman"/>
          <w:b/>
          <w:lang w:val="vi-VN"/>
        </w:rPr>
        <w:tab/>
      </w:r>
      <w:r w:rsidR="000C1B5C" w:rsidRPr="00197B64">
        <w:rPr>
          <w:rFonts w:ascii="Times New Roman" w:hAnsi="Times New Roman"/>
          <w:b/>
          <w:lang w:val="vi-VN"/>
        </w:rPr>
        <w:tab/>
      </w:r>
      <w:r w:rsidR="000C1B5C">
        <w:rPr>
          <w:rFonts w:ascii="Times New Roman" w:hAnsi="Times New Roman"/>
          <w:b/>
        </w:rPr>
        <w:t xml:space="preserve"> </w:t>
      </w:r>
      <w:r w:rsidR="000C1B5C" w:rsidRPr="00197B64">
        <w:rPr>
          <w:rFonts w:ascii="Times New Roman" w:hAnsi="Times New Roman"/>
          <w:b/>
          <w:lang w:val="vi-VN"/>
        </w:rPr>
        <w:tab/>
      </w:r>
      <w:r w:rsidR="000C1B5C" w:rsidRPr="00197B64">
        <w:rPr>
          <w:rFonts w:ascii="Times New Roman" w:hAnsi="Times New Roman"/>
          <w:b/>
          <w:lang w:val="vi-VN"/>
        </w:rPr>
        <w:tab/>
      </w:r>
      <w:r w:rsidR="000C1B5C" w:rsidRPr="00197B64">
        <w:rPr>
          <w:rFonts w:ascii="Times New Roman" w:hAnsi="Times New Roman"/>
          <w:b/>
          <w:lang w:val="vi-VN"/>
        </w:rPr>
        <w:tab/>
      </w:r>
      <w:r w:rsidR="000C1B5C" w:rsidRPr="00197B64">
        <w:rPr>
          <w:rFonts w:ascii="Times New Roman" w:hAnsi="Times New Roman"/>
          <w:b/>
          <w:lang w:val="vi-VN"/>
        </w:rPr>
        <w:tab/>
        <w:t xml:space="preserve">                   </w:t>
      </w:r>
    </w:p>
    <w:p w:rsidR="000C1B5C" w:rsidRPr="00197B64" w:rsidRDefault="00934C03" w:rsidP="000C1B5C">
      <w:pPr>
        <w:ind w:left="-180"/>
        <w:jc w:val="both"/>
        <w:rPr>
          <w:rFonts w:ascii="Times New Roman" w:hAnsi="Times New Roman"/>
          <w:b/>
          <w:lang w:val="vi-VN"/>
        </w:rPr>
      </w:pPr>
      <w:r w:rsidRPr="00934C03">
        <w:rPr>
          <w:rFonts w:ascii="Times New Roman" w:hAnsi="Times New Roman"/>
          <w:b/>
          <w:noProof/>
          <w:lang w:val="vi-VN" w:eastAsia="vi-VN"/>
        </w:rPr>
        <w:pict>
          <v:line id="_x0000_s1139" style="position:absolute;left:0;text-align:left;z-index:251670528" from="36pt,3.6pt" to="126pt,3.6pt"/>
        </w:pict>
      </w:r>
    </w:p>
    <w:p w:rsidR="000C1B5C" w:rsidRPr="00587A21" w:rsidRDefault="000C1B5C" w:rsidP="000C1B5C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0C1B5C" w:rsidRDefault="000C1B5C" w:rsidP="000C1B5C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>
        <w:rPr>
          <w:rFonts w:ascii="Times New Roman" w:hAnsi="Times New Roman"/>
          <w:b/>
          <w:sz w:val="32"/>
          <w:szCs w:val="32"/>
        </w:rPr>
        <w:t xml:space="preserve">ĐÁP ÁN </w:t>
      </w: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0C1B5C" w:rsidRPr="000C1B5C" w:rsidRDefault="000C1B5C" w:rsidP="000C1B5C">
      <w:pPr>
        <w:spacing w:before="120" w:line="360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7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8</w:t>
      </w:r>
    </w:p>
    <w:p w:rsidR="000C1B5C" w:rsidRPr="00F22AC2" w:rsidRDefault="000C1B5C" w:rsidP="000C1B5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>Cao đẳng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nghề</w:t>
      </w:r>
    </w:p>
    <w:p w:rsidR="000C1B5C" w:rsidRPr="00595352" w:rsidRDefault="000C1B5C" w:rsidP="000C1B5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r>
        <w:rPr>
          <w:rFonts w:ascii="Times New Roman" w:hAnsi="Times New Roman"/>
          <w:b/>
          <w:sz w:val="26"/>
          <w:szCs w:val="26"/>
        </w:rPr>
        <w:t>Sức bền vật liệu</w:t>
      </w:r>
    </w:p>
    <w:p w:rsidR="000C1B5C" w:rsidRPr="00115992" w:rsidRDefault="000C1B5C" w:rsidP="000C1B5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>
        <w:rPr>
          <w:rFonts w:ascii="Times New Roman" w:hAnsi="Times New Roman"/>
          <w:b/>
          <w:sz w:val="26"/>
          <w:szCs w:val="26"/>
        </w:rPr>
        <w:t>7C1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="00AA57B5">
        <w:rPr>
          <w:rFonts w:ascii="Times New Roman" w:hAnsi="Times New Roman"/>
          <w:b/>
          <w:sz w:val="26"/>
          <w:szCs w:val="26"/>
        </w:rPr>
        <w:t>–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CK</w:t>
      </w:r>
      <w:r w:rsidR="00AA57B5">
        <w:rPr>
          <w:rFonts w:ascii="Times New Roman" w:hAnsi="Times New Roman"/>
          <w:b/>
          <w:sz w:val="26"/>
          <w:szCs w:val="26"/>
        </w:rPr>
        <w:t>+Ô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>
        <w:rPr>
          <w:rFonts w:ascii="Times New Roman" w:hAnsi="Times New Roman"/>
          <w:b/>
          <w:sz w:val="26"/>
          <w:szCs w:val="26"/>
        </w:rPr>
        <w:t>_</w:t>
      </w:r>
    </w:p>
    <w:p w:rsidR="000C1B5C" w:rsidRDefault="00934C03" w:rsidP="000C1B5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934C03">
        <w:rPr>
          <w:rFonts w:ascii="Times New Roman" w:hAnsi="Times New Roman"/>
          <w:b/>
          <w:noProof/>
        </w:rPr>
        <w:pict>
          <v:shape id="_x0000_s1137" type="#_x0000_t202" style="position:absolute;left:0;text-align:left;margin-left:9pt;margin-top:13.85pt;width:63pt;height:24pt;z-index:251668480">
            <v:textbox style="mso-next-textbox:#_x0000_s1137">
              <w:txbxContent>
                <w:p w:rsidR="00CC0AEF" w:rsidRPr="0049659F" w:rsidRDefault="00CC0AEF" w:rsidP="000C1B5C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r w:rsidRPr="0049659F">
                    <w:rPr>
                      <w:rFonts w:ascii="Times New Roman" w:hAnsi="Times New Roman"/>
                      <w:b/>
                    </w:rPr>
                    <w:t>Đề số 0</w:t>
                  </w:r>
                  <w:r w:rsidRPr="0049659F">
                    <w:rPr>
                      <w:rFonts w:ascii="Times New Roman" w:hAnsi="Times New Roman"/>
                      <w:b/>
                      <w:lang w:val="vi-VN"/>
                    </w:rPr>
                    <w:t>1</w:t>
                  </w:r>
                </w:p>
              </w:txbxContent>
            </v:textbox>
          </v:shape>
        </w:pict>
      </w:r>
      <w:r w:rsidR="000C1B5C"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 w:rsidR="000C1B5C">
        <w:rPr>
          <w:rFonts w:ascii="Times New Roman" w:hAnsi="Times New Roman"/>
          <w:b/>
          <w:sz w:val="26"/>
          <w:szCs w:val="26"/>
          <w:lang w:val="vi-VN"/>
        </w:rPr>
        <w:t>9</w:t>
      </w:r>
      <w:r w:rsidR="000C1B5C"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 w:rsidR="000C1B5C">
        <w:rPr>
          <w:rFonts w:ascii="Times New Roman" w:hAnsi="Times New Roman"/>
          <w:b/>
          <w:sz w:val="26"/>
          <w:szCs w:val="26"/>
        </w:rPr>
        <w:t xml:space="preserve"> </w:t>
      </w:r>
      <w:r w:rsidR="000C1B5C">
        <w:rPr>
          <w:rFonts w:ascii="Times New Roman" w:hAnsi="Times New Roman"/>
          <w:sz w:val="26"/>
          <w:szCs w:val="26"/>
        </w:rPr>
        <w:t>(không kể thời gian phát đề)</w:t>
      </w:r>
      <w:r w:rsidR="000C1B5C"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0C1B5C" w:rsidRPr="0021191F" w:rsidRDefault="000C1B5C" w:rsidP="000C1B5C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>(</w:t>
      </w:r>
      <w:r>
        <w:rPr>
          <w:rFonts w:ascii="Times New Roman" w:hAnsi="Times New Roman"/>
          <w:sz w:val="26"/>
          <w:szCs w:val="26"/>
        </w:rPr>
        <w:t>Thí sinh</w:t>
      </w:r>
      <w:r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0C1B5C" w:rsidRDefault="000C1B5C" w:rsidP="000C1B5C">
      <w:pPr>
        <w:spacing w:line="288" w:lineRule="auto"/>
        <w:jc w:val="center"/>
        <w:rPr>
          <w:rFonts w:ascii="Times New Roman" w:hAnsi="Times New Roman"/>
          <w:b/>
          <w:sz w:val="26"/>
          <w:szCs w:val="26"/>
        </w:rPr>
      </w:pPr>
      <w:r w:rsidRPr="00CD0CB1">
        <w:rPr>
          <w:rFonts w:ascii="Times New Roman" w:hAnsi="Times New Roman"/>
          <w:b/>
          <w:sz w:val="26"/>
          <w:szCs w:val="26"/>
        </w:rPr>
        <w:t>NỘI DUNG</w:t>
      </w:r>
    </w:p>
    <w:tbl>
      <w:tblPr>
        <w:tblStyle w:val="TableGrid"/>
        <w:tblW w:w="10260" w:type="dxa"/>
        <w:tblInd w:w="-252" w:type="dxa"/>
        <w:tblLayout w:type="fixed"/>
        <w:tblLook w:val="01E0"/>
      </w:tblPr>
      <w:tblGrid>
        <w:gridCol w:w="720"/>
        <w:gridCol w:w="540"/>
        <w:gridCol w:w="8038"/>
        <w:gridCol w:w="962"/>
      </w:tblGrid>
      <w:tr w:rsidR="000C1B5C" w:rsidTr="00531E07">
        <w:tc>
          <w:tcPr>
            <w:tcW w:w="720" w:type="dxa"/>
          </w:tcPr>
          <w:p w:rsidR="000C1B5C" w:rsidRDefault="000C1B5C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Câu</w:t>
            </w:r>
          </w:p>
        </w:tc>
        <w:tc>
          <w:tcPr>
            <w:tcW w:w="540" w:type="dxa"/>
          </w:tcPr>
          <w:p w:rsidR="000C1B5C" w:rsidRDefault="000C1B5C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Ý</w:t>
            </w:r>
          </w:p>
        </w:tc>
        <w:tc>
          <w:tcPr>
            <w:tcW w:w="8038" w:type="dxa"/>
          </w:tcPr>
          <w:p w:rsidR="000C1B5C" w:rsidRDefault="000C1B5C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Đáp án</w:t>
            </w:r>
          </w:p>
        </w:tc>
        <w:tc>
          <w:tcPr>
            <w:tcW w:w="962" w:type="dxa"/>
          </w:tcPr>
          <w:p w:rsidR="000C1B5C" w:rsidRDefault="000C1B5C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</w:p>
        </w:tc>
      </w:tr>
      <w:tr w:rsidR="000C1B5C" w:rsidTr="00531E07">
        <w:tc>
          <w:tcPr>
            <w:tcW w:w="720" w:type="dxa"/>
          </w:tcPr>
          <w:p w:rsidR="000C1B5C" w:rsidRDefault="000C1B5C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540" w:type="dxa"/>
          </w:tcPr>
          <w:p w:rsidR="000C1B5C" w:rsidRDefault="000C1B5C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0C1B5C" w:rsidRDefault="000C1B5C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0C1B5C" w:rsidRDefault="000C1B5C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0C1B5C" w:rsidTr="008C760F">
        <w:trPr>
          <w:trHeight w:val="4112"/>
        </w:trPr>
        <w:tc>
          <w:tcPr>
            <w:tcW w:w="720" w:type="dxa"/>
          </w:tcPr>
          <w:p w:rsidR="000C1B5C" w:rsidRDefault="000C1B5C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0C1B5C" w:rsidRDefault="00531E07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8C760F" w:rsidRDefault="00934C03" w:rsidP="00531E07">
            <w:pPr>
              <w:spacing w:line="360" w:lineRule="auto"/>
              <w:ind w:left="142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pict>
                <v:group id="_x0000_s4149" style="position:absolute;left:0;text-align:left;margin-left:82.1pt;margin-top:17.85pt;width:174.25pt;height:60.8pt;z-index:253474304;mso-position-horizontal-relative:text;mso-position-vertical-relative:text" coordorigin="3946,6465" coordsize="3485,1216">
                  <v:shape id="_x0000_s4106" type="#_x0000_t202" style="position:absolute;left:6959;top:6604;width:472;height:492" o:regroupid="4" filled="f" stroked="f">
                    <v:textbox style="mso-next-textbox:#_x0000_s4106">
                      <w:txbxContent>
                        <w:p w:rsidR="00CC0AEF" w:rsidRPr="00C95C9A" w:rsidRDefault="00CC0AEF" w:rsidP="008C760F">
                          <w:pPr>
                            <w:rPr>
                              <w:b/>
                            </w:rPr>
                          </w:pPr>
                          <w:r w:rsidRPr="00C95C9A">
                            <w:rPr>
                              <w:b/>
                              <w:position w:val="-10"/>
                            </w:rPr>
                            <w:object w:dxaOrig="240" w:dyaOrig="340">
                              <v:shape id="_x0000_i1072" type="#_x0000_t75" style="width:12pt;height:17.25pt" o:ole="">
                                <v:imagedata r:id="rId5" o:title=""/>
                              </v:shape>
                              <o:OLEObject Type="Embed" ProgID="Equation.3" ShapeID="_x0000_i1072" DrawAspect="Content" ObjectID="_1587839826" r:id="rId13"/>
                            </w:object>
                          </w:r>
                        </w:p>
                      </w:txbxContent>
                    </v:textbox>
                  </v:shape>
                  <v:line id="_x0000_s4107" style="position:absolute" from="4067,7078" to="6864,7078" o:regroupid="4">
                    <v:stroke dashstyle="longDashDot"/>
                  </v:line>
                  <v:group id="_x0000_s4108" style="position:absolute;left:3946;top:6465;width:113;height:1216" coordorigin="7508,5855" coordsize="113,1216" o:regroupid="4">
                    <v:line id="_x0000_s4109" style="position:absolute" from="7621,5855" to="7621,7071"/>
                    <v:line id="_x0000_s4110" style="position:absolute;flip:x" from="7508,5978" to="7621,6098"/>
                    <v:line id="_x0000_s4111" style="position:absolute;flip:x" from="7508,6038" to="7621,6159"/>
                    <v:line id="_x0000_s4112" style="position:absolute;flip:x" from="7508,6098" to="7621,6219"/>
                    <v:line id="_x0000_s4113" style="position:absolute;flip:x" from="7508,6159" to="7621,6280"/>
                    <v:line id="_x0000_s4114" style="position:absolute;flip:x" from="7508,6219" to="7621,6342"/>
                    <v:line id="_x0000_s4115" style="position:absolute;flip:x" from="7508,5915" to="7621,6038"/>
                    <v:group id="_x0000_s4116" style="position:absolute;left:7508;top:6644;width:113;height:427" coordorigin="1260,2340" coordsize="360,1260">
                      <v:line id="_x0000_s4117" style="position:absolute;flip:x" from="1260,2520" to="1620,2880"/>
                      <v:line id="_x0000_s4118" style="position:absolute;flip:x" from="1260,2700" to="1620,3060"/>
                      <v:line id="_x0000_s4119" style="position:absolute;flip:x" from="1260,2880" to="1620,3240"/>
                      <v:line id="_x0000_s4120" style="position:absolute;flip:x" from="1260,3060" to="1620,3420"/>
                      <v:line id="_x0000_s4121" style="position:absolute;flip:x" from="1260,3240" to="1620,3600"/>
                      <v:line id="_x0000_s4122" style="position:absolute;flip:x" from="1260,2340" to="1620,2700"/>
                    </v:group>
                    <v:group id="_x0000_s4123" style="position:absolute;left:7508;top:6280;width:113;height:426" coordorigin="1260,2340" coordsize="360,1260">
                      <v:line id="_x0000_s4124" style="position:absolute;flip:x" from="1260,2520" to="1620,2880"/>
                      <v:line id="_x0000_s4125" style="position:absolute;flip:x" from="1260,2700" to="1620,3060"/>
                      <v:line id="_x0000_s4126" style="position:absolute;flip:x" from="1260,2880" to="1620,3240"/>
                      <v:line id="_x0000_s4127" style="position:absolute;flip:x" from="1260,3060" to="1620,3420"/>
                      <v:line id="_x0000_s4128" style="position:absolute;flip:x" from="1260,3240" to="1620,3600"/>
                      <v:line id="_x0000_s4129" style="position:absolute;flip:x" from="1260,2340" to="1620,2700"/>
                    </v:group>
                    <v:line id="_x0000_s4130" style="position:absolute" from="7610,5855" to="7610,7053"/>
                  </v:group>
                  <v:line id="_x0000_s4131" style="position:absolute;flip:x" from="5937,7079" to="6426,7079" o:regroupid="4" strokeweight="1.5pt">
                    <v:stroke startarrowwidth="narrow" endarrow="block" endarrowwidth="narrow"/>
                  </v:line>
                  <v:shape id="_x0000_s4132" type="#_x0000_t202" style="position:absolute;left:5909;top:6626;width:654;height:506" o:regroupid="4" filled="f" stroked="f">
                    <v:textbox style="mso-next-textbox:#_x0000_s4132">
                      <w:txbxContent>
                        <w:p w:rsidR="00CC0AEF" w:rsidRPr="00C95C9A" w:rsidRDefault="00CC0AEF" w:rsidP="008C760F">
                          <w:pPr>
                            <w:rPr>
                              <w:b/>
                            </w:rPr>
                          </w:pPr>
                          <w:r w:rsidRPr="00C95C9A">
                            <w:rPr>
                              <w:b/>
                              <w:position w:val="-10"/>
                            </w:rPr>
                            <w:object w:dxaOrig="279" w:dyaOrig="340">
                              <v:shape id="_x0000_i1073" type="#_x0000_t75" style="width:14.25pt;height:17.25pt" o:ole="">
                                <v:imagedata r:id="rId7" o:title=""/>
                              </v:shape>
                              <o:OLEObject Type="Embed" ProgID="Equation.3" ShapeID="_x0000_i1073" DrawAspect="Content" ObjectID="_1587839827" r:id="rId14"/>
                            </w:object>
                          </w:r>
                        </w:p>
                      </w:txbxContent>
                    </v:textbox>
                  </v:shape>
                  <v:line id="_x0000_s4133" style="position:absolute" from="4067,6717" to="6949,6717" o:regroupid="4" strokeweight="1.5pt"/>
                  <v:line id="_x0000_s4134" style="position:absolute" from="4067,7498" to="6942,7498" o:regroupid="4" strokeweight="1.5pt"/>
                  <v:line id="_x0000_s4135" style="position:absolute" from="6949,6717" to="6949,7498" o:regroupid="4" strokeweight="1.5pt"/>
                  <v:line id="_x0000_s4136" style="position:absolute" from="6946,7084" to="7426,7084" o:regroupid="4" strokeweight="1.5pt">
                    <v:stroke endarrow="block" endarrowwidth="narrow"/>
                  </v:line>
                  <v:line id="_x0000_s4137" style="position:absolute" from="5220,6867" to="5220,7300" o:regroupid="4"/>
                  <v:shape id="_x0000_s4138" type="#_x0000_t202" style="position:absolute;left:4199;top:6641;width:574;height:489;mso-wrap-style:none" o:regroupid="4" filled="f" stroked="f">
                    <v:textbox style="mso-next-textbox:#_x0000_s4138;mso-fit-shape-to-text:t">
                      <w:txbxContent>
                        <w:p w:rsidR="00CC0AEF" w:rsidRPr="00C95C9A" w:rsidRDefault="00CC0AEF" w:rsidP="008C760F">
                          <w:pPr>
                            <w:rPr>
                              <w:b/>
                            </w:rPr>
                          </w:pPr>
                          <w:r w:rsidRPr="00E81BE2">
                            <w:rPr>
                              <w:b/>
                              <w:position w:val="-10"/>
                            </w:rPr>
                            <w:object w:dxaOrig="279" w:dyaOrig="340">
                              <v:shape id="_x0000_i1074" type="#_x0000_t75" style="width:14.25pt;height:17.25pt" o:ole="">
                                <v:imagedata r:id="rId9" o:title=""/>
                              </v:shape>
                              <o:OLEObject Type="Embed" ProgID="Equation.3" ShapeID="_x0000_i1074" DrawAspect="Content" ObjectID="_1587839828" r:id="rId15"/>
                            </w:object>
                          </w:r>
                        </w:p>
                      </w:txbxContent>
                    </v:textbox>
                  </v:shape>
                  <v:line id="_x0000_s4139" style="position:absolute" from="4231,7084" to="4711,7084" o:regroupid="4" strokeweight="1.5pt">
                    <v:stroke startarrow="block" startarrowwidth="narrow" endarrowwidth="narrow"/>
                  </v:line>
                  <v:line id="_x0000_s4140" style="position:absolute" from="4725,6867" to="4725,7300" o:regroupid="4"/>
                  <v:line id="_x0000_s4141" style="position:absolute" from="6435,6852" to="6435,7285" o:regroupid="4"/>
                  <v:line id="_x0000_s4142" style="position:absolute" from="5206,7084" to="5686,7084" o:regroupid="4" strokeweight="1.5pt">
                    <v:stroke endarrow="block" endarrowwidth="narrow"/>
                  </v:line>
                  <v:shape id="_x0000_s4143" type="#_x0000_t202" style="position:absolute;left:5171;top:6642;width:558;height:504;mso-wrap-style:none" o:regroupid="4" filled="f" stroked="f">
                    <v:textbox style="mso-next-textbox:#_x0000_s4143;mso-fit-shape-to-text:t">
                      <w:txbxContent>
                        <w:p w:rsidR="00CC0AEF" w:rsidRPr="00C95C9A" w:rsidRDefault="00CC0AEF" w:rsidP="008C760F">
                          <w:pPr>
                            <w:rPr>
                              <w:b/>
                            </w:rPr>
                          </w:pPr>
                          <w:r w:rsidRPr="00CB798A">
                            <w:rPr>
                              <w:b/>
                              <w:position w:val="-12"/>
                            </w:rPr>
                            <w:object w:dxaOrig="260" w:dyaOrig="360">
                              <v:shape id="_x0000_i1075" type="#_x0000_t75" style="width:13.5pt;height:18pt" o:ole="">
                                <v:imagedata r:id="rId11" o:title=""/>
                              </v:shape>
                              <o:OLEObject Type="Embed" ProgID="Equation.3" ShapeID="_x0000_i1075" DrawAspect="Content" ObjectID="_1587839829" r:id="rId16"/>
                            </w:object>
                          </w:r>
                        </w:p>
                      </w:txbxContent>
                    </v:textbox>
                  </v:shape>
                  <v:rect id="_x0000_s4144" style="position:absolute;left:7011;top:7070;width:159;height:284;mso-wrap-style:none" filled="f" stroked="f">
                    <v:textbox style="mso-next-textbox:#_x0000_s4144;mso-fit-shape-to-text:t" inset="0,0,0,0">
                      <w:txbxContent>
                        <w:p w:rsidR="00CC0AEF" w:rsidRDefault="00CC0AEF" w:rsidP="009327C4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A</w:t>
                          </w:r>
                        </w:p>
                      </w:txbxContent>
                    </v:textbox>
                  </v:rect>
                  <v:rect id="_x0000_s4145" style="position:absolute;left:6465;top:7054;width:147;height:284;mso-wrap-style:none" filled="f" stroked="f">
                    <v:textbox style="mso-next-textbox:#_x0000_s4145;mso-fit-shape-to-text:t" inset="0,0,0,0">
                      <w:txbxContent>
                        <w:p w:rsidR="00CC0AEF" w:rsidRDefault="00CC0AEF" w:rsidP="009327C4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B</w:t>
                          </w:r>
                        </w:p>
                      </w:txbxContent>
                    </v:textbox>
                  </v:rect>
                  <v:rect id="_x0000_s4146" style="position:absolute;left:5280;top:7051;width:161;height:280;mso-wrap-style:none" filled="f" stroked="f">
                    <v:textbox style="mso-next-textbox:#_x0000_s4146" inset="0,0,0,0">
                      <w:txbxContent>
                        <w:p w:rsidR="00CC0AEF" w:rsidRDefault="00CC0AEF" w:rsidP="009327C4">
                          <w:r>
                            <w:t>C</w:t>
                          </w:r>
                        </w:p>
                      </w:txbxContent>
                    </v:textbox>
                  </v:rect>
                  <v:rect id="_x0000_s4147" style="position:absolute;left:4790;top:7057;width:159;height:284;mso-wrap-style:none" filled="f" stroked="f">
                    <v:textbox style="mso-next-textbox:#_x0000_s4147;mso-fit-shape-to-text:t" inset="0,0,0,0">
                      <w:txbxContent>
                        <w:p w:rsidR="00CC0AEF" w:rsidRDefault="00CC0AEF" w:rsidP="009327C4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D</w:t>
                          </w:r>
                        </w:p>
                      </w:txbxContent>
                    </v:textbox>
                  </v:rect>
                  <v:rect id="_x0000_s4148" style="position:absolute;left:4107;top:7048;width:138;height:284;mso-wrap-style:none" filled="f" stroked="f">
                    <v:textbox style="mso-next-textbox:#_x0000_s4148;mso-fit-shape-to-text:t" inset="0,0,0,0">
                      <w:txbxContent>
                        <w:p w:rsidR="00CC0AEF" w:rsidRDefault="00CC0AEF" w:rsidP="009327C4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</w:t>
                          </w:r>
                        </w:p>
                      </w:txbxContent>
                    </v:textbox>
                  </v:rect>
                </v:group>
              </w:pict>
            </w:r>
            <w:r w:rsidR="00531E07">
              <w:rPr>
                <w:rFonts w:ascii="Times New Roman" w:hAnsi="Times New Roman"/>
                <w:sz w:val="26"/>
                <w:szCs w:val="26"/>
              </w:rPr>
              <w:t xml:space="preserve">   </w:t>
            </w:r>
          </w:p>
          <w:p w:rsidR="008C760F" w:rsidRDefault="008C760F" w:rsidP="00531E07">
            <w:pPr>
              <w:spacing w:line="360" w:lineRule="auto"/>
              <w:ind w:left="1422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8C760F" w:rsidRDefault="008C760F" w:rsidP="00531E07">
            <w:pPr>
              <w:spacing w:line="360" w:lineRule="auto"/>
              <w:ind w:left="1422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8C760F" w:rsidRDefault="008C760F" w:rsidP="00531E07">
            <w:pPr>
              <w:spacing w:line="360" w:lineRule="auto"/>
              <w:ind w:left="1422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31E07" w:rsidRPr="00996468" w:rsidRDefault="00531E07" w:rsidP="00531E07">
            <w:pPr>
              <w:spacing w:line="360" w:lineRule="auto"/>
              <w:ind w:left="142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C760F">
              <w:rPr>
                <w:rFonts w:ascii="Times New Roman" w:hAnsi="Times New Roman"/>
                <w:sz w:val="26"/>
                <w:szCs w:val="26"/>
              </w:rPr>
              <w:t xml:space="preserve">    </w:t>
            </w:r>
            <w:r w:rsidRPr="00996468">
              <w:rPr>
                <w:rFonts w:ascii="Times New Roman" w:hAnsi="Times New Roman"/>
                <w:sz w:val="26"/>
                <w:szCs w:val="26"/>
              </w:rPr>
              <w:t>N</w:t>
            </w:r>
            <w:r w:rsidRPr="00996468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Z AB </w:t>
            </w:r>
            <w:r w:rsidR="009327C4">
              <w:rPr>
                <w:rFonts w:ascii="Times New Roman" w:hAnsi="Times New Roman"/>
                <w:sz w:val="26"/>
                <w:szCs w:val="26"/>
              </w:rPr>
              <w:t xml:space="preserve">= </w:t>
            </w:r>
            <w:r w:rsidRPr="00996468">
              <w:rPr>
                <w:rFonts w:ascii="Times New Roman" w:hAnsi="Times New Roman"/>
                <w:sz w:val="26"/>
                <w:szCs w:val="26"/>
              </w:rPr>
              <w:t xml:space="preserve"> P</w:t>
            </w:r>
            <w:r w:rsidRPr="00996468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Pr="00996468">
              <w:rPr>
                <w:rFonts w:ascii="Times New Roman" w:hAnsi="Times New Roman"/>
                <w:sz w:val="26"/>
                <w:szCs w:val="26"/>
              </w:rPr>
              <w:t xml:space="preserve">= </w:t>
            </w:r>
            <w:r w:rsidR="009327C4">
              <w:rPr>
                <w:rFonts w:ascii="Times New Roman" w:hAnsi="Times New Roman"/>
                <w:sz w:val="26"/>
                <w:szCs w:val="26"/>
              </w:rPr>
              <w:t>4</w:t>
            </w:r>
            <w:r w:rsidRPr="00996468">
              <w:rPr>
                <w:rFonts w:ascii="Times New Roman" w:hAnsi="Times New Roman"/>
                <w:sz w:val="26"/>
                <w:szCs w:val="26"/>
              </w:rPr>
              <w:t>0 kN</w:t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531E07" w:rsidRPr="00996468" w:rsidRDefault="00531E07" w:rsidP="00531E07">
            <w:pPr>
              <w:spacing w:line="360" w:lineRule="auto"/>
              <w:ind w:left="1422"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96468">
              <w:rPr>
                <w:rFonts w:ascii="Times New Roman" w:hAnsi="Times New Roman"/>
                <w:sz w:val="26"/>
                <w:szCs w:val="26"/>
              </w:rPr>
              <w:t>N</w:t>
            </w:r>
            <w:r w:rsidRPr="00996468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Z BC </w:t>
            </w:r>
            <w:r w:rsidRPr="00996468">
              <w:rPr>
                <w:rFonts w:ascii="Times New Roman" w:hAnsi="Times New Roman"/>
                <w:sz w:val="26"/>
                <w:szCs w:val="26"/>
              </w:rPr>
              <w:t xml:space="preserve">= </w:t>
            </w:r>
            <w:r w:rsidR="009327C4"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P</w:t>
            </w:r>
            <w:r w:rsidR="009327C4"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1</w:t>
            </w:r>
            <w:r w:rsidR="009327C4"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 w:rsidR="009327C4">
              <w:rPr>
                <w:rFonts w:ascii="Times New Roman" w:hAnsi="Times New Roman"/>
                <w:sz w:val="26"/>
                <w:szCs w:val="26"/>
                <w:lang w:val="fr-FR"/>
              </w:rPr>
              <w:t>-</w:t>
            </w:r>
            <w:r w:rsidR="009327C4"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P</w:t>
            </w:r>
            <w:r w:rsidR="009327C4"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2 </w:t>
            </w:r>
            <w:r w:rsidRPr="00996468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  </w:t>
            </w:r>
            <w:r w:rsidRPr="00996468">
              <w:rPr>
                <w:rFonts w:ascii="Times New Roman" w:hAnsi="Times New Roman"/>
                <w:sz w:val="26"/>
                <w:szCs w:val="26"/>
              </w:rPr>
              <w:t>= - 60 kN</w:t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531E07" w:rsidRPr="008B0569" w:rsidRDefault="00531E07" w:rsidP="00531E07">
            <w:pPr>
              <w:spacing w:line="360" w:lineRule="auto"/>
              <w:ind w:left="1422" w:firstLine="284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>N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Z CD </w:t>
            </w:r>
            <w:r w:rsidR="00736331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= 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P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1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 w:rsidR="00736331">
              <w:rPr>
                <w:rFonts w:ascii="Times New Roman" w:hAnsi="Times New Roman"/>
                <w:sz w:val="26"/>
                <w:szCs w:val="26"/>
                <w:lang w:val="fr-FR"/>
              </w:rPr>
              <w:t>-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P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2 </w:t>
            </w:r>
            <w:r w:rsidR="00736331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+ </w:t>
            </w:r>
            <w:r w:rsidR="00736331" w:rsidRPr="008B0569">
              <w:rPr>
                <w:rFonts w:ascii="Times New Roman" w:hAnsi="Times New Roman"/>
                <w:sz w:val="26"/>
                <w:szCs w:val="26"/>
                <w:lang w:val="fr-FR"/>
              </w:rPr>
              <w:t>P</w:t>
            </w:r>
            <w:r w:rsidR="00736331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3 </w:t>
            </w:r>
            <w:r w:rsidR="00736331">
              <w:rPr>
                <w:rFonts w:ascii="Times New Roman" w:hAnsi="Times New Roman"/>
                <w:sz w:val="26"/>
                <w:szCs w:val="26"/>
                <w:lang w:val="fr-FR"/>
              </w:rPr>
              <w:t>=  2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>0 kN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ab/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ab/>
            </w:r>
          </w:p>
          <w:p w:rsidR="00531E07" w:rsidRPr="008B0569" w:rsidRDefault="00531E07" w:rsidP="00531E07">
            <w:pPr>
              <w:spacing w:line="360" w:lineRule="auto"/>
              <w:ind w:left="1422" w:firstLine="284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>N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Z DE 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= </w:t>
            </w:r>
            <w:r w:rsidR="00736331" w:rsidRPr="008B0569">
              <w:rPr>
                <w:rFonts w:ascii="Times New Roman" w:hAnsi="Times New Roman"/>
                <w:sz w:val="26"/>
                <w:szCs w:val="26"/>
                <w:lang w:val="fr-FR"/>
              </w:rPr>
              <w:t>P</w:t>
            </w:r>
            <w:r w:rsidR="00736331"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1</w:t>
            </w:r>
            <w:r w:rsidR="00736331"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 w:rsidR="00736331">
              <w:rPr>
                <w:rFonts w:ascii="Times New Roman" w:hAnsi="Times New Roman"/>
                <w:sz w:val="26"/>
                <w:szCs w:val="26"/>
                <w:lang w:val="fr-FR"/>
              </w:rPr>
              <w:t>-</w:t>
            </w:r>
            <w:r w:rsidR="00736331"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P</w:t>
            </w:r>
            <w:r w:rsidR="00736331"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2 </w:t>
            </w:r>
            <w:r w:rsidR="00736331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+ </w:t>
            </w:r>
            <w:r w:rsidR="00736331" w:rsidRPr="008B0569">
              <w:rPr>
                <w:rFonts w:ascii="Times New Roman" w:hAnsi="Times New Roman"/>
                <w:sz w:val="26"/>
                <w:szCs w:val="26"/>
                <w:lang w:val="fr-FR"/>
              </w:rPr>
              <w:t>P</w:t>
            </w:r>
            <w:r w:rsidR="00736331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3 </w:t>
            </w:r>
            <w:r w:rsidR="00736331">
              <w:rPr>
                <w:rFonts w:ascii="Times New Roman" w:hAnsi="Times New Roman"/>
                <w:sz w:val="26"/>
                <w:szCs w:val="26"/>
                <w:lang w:val="fr-FR"/>
              </w:rPr>
              <w:t>–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P</w:t>
            </w:r>
            <w:r w:rsidR="00736331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4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 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= - </w:t>
            </w:r>
            <w:r w:rsidR="00736331">
              <w:rPr>
                <w:rFonts w:ascii="Times New Roman" w:hAnsi="Times New Roman"/>
                <w:sz w:val="26"/>
                <w:szCs w:val="26"/>
                <w:lang w:val="fr-FR"/>
              </w:rPr>
              <w:t>3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>0 kN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ab/>
            </w:r>
          </w:p>
          <w:p w:rsidR="000C1B5C" w:rsidRPr="008C760F" w:rsidRDefault="00531E07" w:rsidP="008C760F">
            <w:pPr>
              <w:ind w:left="1422" w:firstLine="257"/>
              <w:jc w:val="both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* Vẽ biểu đồ nội lực: </w:t>
            </w:r>
            <w:r w:rsidRPr="008B0569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Mỗi đoạn vẽ đúng  (0,25)</w:t>
            </w:r>
          </w:p>
          <w:p w:rsidR="000C1B5C" w:rsidRPr="00D44584" w:rsidRDefault="000C1B5C" w:rsidP="008C760F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position w:val="-216"/>
              </w:rPr>
              <w:t xml:space="preserve"> </w:t>
            </w:r>
          </w:p>
        </w:tc>
        <w:tc>
          <w:tcPr>
            <w:tcW w:w="962" w:type="dxa"/>
          </w:tcPr>
          <w:p w:rsidR="000C1B5C" w:rsidRPr="00E2337A" w:rsidRDefault="000C1B5C" w:rsidP="00531E07">
            <w:pPr>
              <w:spacing w:line="33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0C1B5C" w:rsidRDefault="000C1B5C" w:rsidP="00531E07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C1B5C" w:rsidRDefault="000C1B5C" w:rsidP="00531E0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C1B5C" w:rsidRPr="00DF1CF0" w:rsidRDefault="000C1B5C" w:rsidP="00531E07">
            <w:pPr>
              <w:spacing w:line="276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0C1B5C" w:rsidRDefault="000C1B5C" w:rsidP="00736331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736331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0C1B5C" w:rsidRDefault="000C1B5C" w:rsidP="00736331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736331" w:rsidRDefault="00736331" w:rsidP="00736331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0C1B5C" w:rsidRDefault="00736331" w:rsidP="00736331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0C1B5C" w:rsidRDefault="00736331" w:rsidP="00736331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0C1B5C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  <w:p w:rsidR="000C1B5C" w:rsidRPr="00E2337A" w:rsidRDefault="000C1B5C" w:rsidP="008C760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1E07" w:rsidRPr="00134972" w:rsidTr="00531E07">
        <w:tc>
          <w:tcPr>
            <w:tcW w:w="720" w:type="dxa"/>
          </w:tcPr>
          <w:p w:rsidR="00531E07" w:rsidRDefault="00531E07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531E07" w:rsidRPr="00531E07" w:rsidRDefault="00531E07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531E07" w:rsidRPr="00AB0586" w:rsidRDefault="00531E07" w:rsidP="00531E07">
            <w:pPr>
              <w:ind w:left="1003" w:firstLine="437"/>
              <w:jc w:val="both"/>
              <w:rPr>
                <w:rFonts w:ascii="Times New Roman" w:hAnsi="Times New Roman"/>
              </w:rPr>
            </w:pPr>
            <w:r w:rsidRPr="00AB0586">
              <w:rPr>
                <w:rFonts w:ascii="Times New Roman" w:hAnsi="Times New Roman"/>
              </w:rPr>
              <w:t>Ta thấy mặ</w:t>
            </w:r>
            <w:r w:rsidR="00736331">
              <w:rPr>
                <w:rFonts w:ascii="Times New Roman" w:hAnsi="Times New Roman"/>
              </w:rPr>
              <w:t xml:space="preserve">t cắt nguy hiểm nằm trong đoạn </w:t>
            </w:r>
            <w:r w:rsidRPr="00AB0586">
              <w:rPr>
                <w:rFonts w:ascii="Times New Roman" w:hAnsi="Times New Roman"/>
              </w:rPr>
              <w:t>B</w:t>
            </w:r>
            <w:r w:rsidR="00736331">
              <w:rPr>
                <w:rFonts w:ascii="Times New Roman" w:hAnsi="Times New Roman"/>
              </w:rPr>
              <w:t>C</w:t>
            </w:r>
          </w:p>
          <w:p w:rsidR="00531E07" w:rsidRDefault="00533115" w:rsidP="00531E07">
            <w:pPr>
              <w:ind w:left="1003" w:firstLine="43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36331">
              <w:rPr>
                <w:rFonts w:ascii="Times New Roman" w:hAnsi="Times New Roman"/>
                <w:position w:val="-32"/>
                <w:sz w:val="26"/>
                <w:szCs w:val="26"/>
              </w:rPr>
              <w:object w:dxaOrig="4000" w:dyaOrig="720">
                <v:shape id="_x0000_i1025" type="#_x0000_t75" style="width:212.25pt;height:38.25pt" o:ole="">
                  <v:imagedata r:id="rId17" o:title=""/>
                </v:shape>
                <o:OLEObject Type="Embed" ProgID="Equation.3" ShapeID="_x0000_i1025" DrawAspect="Content" ObjectID="_1587839779" r:id="rId18"/>
              </w:object>
            </w:r>
            <w:r w:rsidR="00531E07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531E07" w:rsidRPr="00ED64BD" w:rsidRDefault="005B3B02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position w:val="-28"/>
                <w:sz w:val="26"/>
                <w:szCs w:val="26"/>
              </w:rPr>
              <w:t xml:space="preserve">            </w:t>
            </w:r>
            <w:r w:rsidR="00533115" w:rsidRPr="00996468">
              <w:rPr>
                <w:rFonts w:ascii="Times New Roman" w:hAnsi="Times New Roman"/>
                <w:position w:val="-28"/>
                <w:sz w:val="26"/>
                <w:szCs w:val="26"/>
              </w:rPr>
              <w:object w:dxaOrig="2799" w:dyaOrig="540">
                <v:shape id="_x0000_i1026" type="#_x0000_t75" style="width:140.25pt;height:27pt" o:ole="">
                  <v:imagedata r:id="rId19" o:title=""/>
                </v:shape>
                <o:OLEObject Type="Embed" ProgID="Equation.3" ShapeID="_x0000_i1026" DrawAspect="Content" ObjectID="_1587839780" r:id="rId20"/>
              </w:object>
            </w:r>
            <w:r w:rsidR="00531E07" w:rsidRPr="0099646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31E07" w:rsidRPr="00AB0586">
              <w:rPr>
                <w:rFonts w:ascii="Times New Roman" w:hAnsi="Times New Roman"/>
              </w:rPr>
              <w:t>nên thanh đảm bảo độ bền</w:t>
            </w:r>
            <w:r w:rsidR="00531E07" w:rsidRPr="00AB0586">
              <w:rPr>
                <w:rFonts w:ascii="Times New Roman" w:hAnsi="Times New Roman"/>
              </w:rPr>
              <w:tab/>
            </w:r>
          </w:p>
        </w:tc>
        <w:tc>
          <w:tcPr>
            <w:tcW w:w="962" w:type="dxa"/>
          </w:tcPr>
          <w:p w:rsidR="00533115" w:rsidRDefault="00533115" w:rsidP="00533115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533115" w:rsidRDefault="00362B08" w:rsidP="00533115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533115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531E07" w:rsidRPr="00533115" w:rsidRDefault="00362B08" w:rsidP="00533115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533115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0C1B5C" w:rsidRPr="00134972" w:rsidTr="00531E07">
        <w:tc>
          <w:tcPr>
            <w:tcW w:w="720" w:type="dxa"/>
          </w:tcPr>
          <w:p w:rsidR="000C1B5C" w:rsidRPr="00134972" w:rsidRDefault="000C1B5C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540" w:type="dxa"/>
          </w:tcPr>
          <w:p w:rsidR="000C1B5C" w:rsidRPr="00134972" w:rsidRDefault="000C1B5C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38" w:type="dxa"/>
          </w:tcPr>
          <w:p w:rsidR="000C1B5C" w:rsidRPr="00ED64BD" w:rsidRDefault="000C1B5C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0C1B5C" w:rsidRPr="007166D6" w:rsidRDefault="000C1B5C" w:rsidP="00531E0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166D6"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0C1B5C" w:rsidRPr="00134972" w:rsidTr="00531E07">
        <w:tc>
          <w:tcPr>
            <w:tcW w:w="720" w:type="dxa"/>
          </w:tcPr>
          <w:p w:rsidR="000C1B5C" w:rsidRDefault="000C1B5C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0C1B5C" w:rsidRPr="007166D6" w:rsidRDefault="000C1B5C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533115" w:rsidRDefault="00533115" w:rsidP="00533115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0C1B5C" w:rsidRDefault="000C1B5C" w:rsidP="00865470">
            <w:pPr>
              <w:numPr>
                <w:ilvl w:val="0"/>
                <w:numId w:val="3"/>
              </w:numPr>
              <w:tabs>
                <w:tab w:val="clear" w:pos="720"/>
              </w:tabs>
              <w:ind w:left="142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Dùng PP mặt cắt: </w:t>
            </w:r>
          </w:p>
          <w:p w:rsidR="000C1B5C" w:rsidRPr="0050643E" w:rsidRDefault="000C1B5C" w:rsidP="00531E0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ab/>
            </w:r>
            <w:r w:rsidR="00865470"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 w:rsidR="00BB3000" w:rsidRPr="0050643E">
              <w:rPr>
                <w:rFonts w:ascii="Times New Roman" w:hAnsi="Times New Roman"/>
                <w:position w:val="-48"/>
                <w:sz w:val="26"/>
                <w:szCs w:val="26"/>
              </w:rPr>
              <w:object w:dxaOrig="3560" w:dyaOrig="1080">
                <v:shape id="_x0000_i1027" type="#_x0000_t75" style="width:187.5pt;height:57.75pt" o:ole="">
                  <v:imagedata r:id="rId21" o:title=""/>
                </v:shape>
                <o:OLEObject Type="Embed" ProgID="Equation.3" ShapeID="_x0000_i1027" DrawAspect="Content" ObjectID="_1587839781" r:id="rId22"/>
              </w:object>
            </w:r>
          </w:p>
          <w:p w:rsidR="000C1B5C" w:rsidRPr="00A70190" w:rsidRDefault="000C1B5C" w:rsidP="00865470">
            <w:pPr>
              <w:numPr>
                <w:ilvl w:val="0"/>
                <w:numId w:val="3"/>
              </w:numPr>
              <w:tabs>
                <w:tab w:val="clear" w:pos="720"/>
              </w:tabs>
              <w:ind w:left="1422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Vẽ biểu đồ nội lực: </w:t>
            </w:r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Mỗi đoạn vẽ đúng  (0,25)</w:t>
            </w:r>
          </w:p>
          <w:p w:rsidR="000C1B5C" w:rsidRDefault="00934C03" w:rsidP="00531E07">
            <w:pPr>
              <w:tabs>
                <w:tab w:val="left" w:pos="720"/>
              </w:tabs>
              <w:ind w:left="36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pict>
                <v:group id="_x0000_s4150" style="position:absolute;left:0;text-align:left;margin-left:68.85pt;margin-top:5.55pt;width:212.25pt;height:52.3pt;z-index:253449216" coordorigin="3246,14325" coordsize="4245,1046">
                  <v:rect id="_x0000_s1289" style="position:absolute;left:4551;top:15011;width:147;height:284;mso-wrap-style:none" o:regroupid="5" filled="f" stroked="f">
                    <v:textbox style="mso-next-textbox:#_x0000_s1289;mso-fit-shape-to-text:t" inset="0,0,0,0">
                      <w:txbxContent>
                        <w:p w:rsidR="00CC0AEF" w:rsidRDefault="00CC0AEF" w:rsidP="000C1B5C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C</w:t>
                          </w:r>
                        </w:p>
                      </w:txbxContent>
                    </v:textbox>
                  </v:rect>
                  <v:rect id="_x0000_s1290" style="position:absolute;left:5781;top:15011;width:159;height:284;mso-wrap-style:none" o:regroupid="5" filled="f" stroked="f">
                    <v:textbox style="mso-next-textbox:#_x0000_s1290;mso-fit-shape-to-text:t" inset="0,0,0,0">
                      <w:txbxContent>
                        <w:p w:rsidR="00CC0AEF" w:rsidRDefault="00CC0AEF" w:rsidP="000C1B5C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D</w:t>
                          </w:r>
                        </w:p>
                      </w:txbxContent>
                    </v:textbox>
                  </v:rect>
                  <v:rect id="_x0000_s1292" style="position:absolute;left:4560;top:14394;width:172;height:284;mso-wrap-style:none" o:regroupid="6" filled="f" stroked="f">
                    <v:textbox style="mso-next-textbox:#_x0000_s1292;mso-fit-shape-to-text:t" inset="0,0,0,0">
                      <w:txbxContent>
                        <w:p w:rsidR="00CC0AEF" w:rsidRDefault="00CC0AEF" w:rsidP="000C1B5C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m</w:t>
                          </w:r>
                        </w:p>
                      </w:txbxContent>
                    </v:textbox>
                  </v:rect>
                  <v:shape id="_x0000_s1293" style="position:absolute;left:3445;top:14967;width:3463;height:19" coordsize="10388,57" o:regroupid="6" path="m,l,57,10388,,,xe" fillcolor="black" stroked="f">
                    <v:path arrowok="t"/>
                  </v:shape>
                  <v:shape id="_x0000_s1294" style="position:absolute;left:3445;top:14967;width:3463;height:19" coordsize="10388,57" o:regroupid="6" path="m,57l10388,r,57l,57xe" fillcolor="black" stroked="f">
                    <v:path arrowok="t"/>
                  </v:shape>
                  <v:rect id="_x0000_s1295" style="position:absolute;left:3445;top:14967;width:3463;height:19" o:regroupid="6" filled="f" strokeweight="1.5pt"/>
                  <v:rect id="_x0000_s1296" style="position:absolute;left:3471;top:14972;width:159;height:284;mso-wrap-style:none" o:regroupid="6" filled="f" stroked="f">
                    <v:textbox style="mso-next-textbox:#_x0000_s1296;mso-fit-shape-to-text:t" inset="0,0,0,0">
                      <w:txbxContent>
                        <w:p w:rsidR="00CC0AEF" w:rsidRDefault="00CC0AEF" w:rsidP="000C1B5C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A</w:t>
                          </w:r>
                        </w:p>
                      </w:txbxContent>
                    </v:textbox>
                  </v:rect>
                  <v:group id="_x0000_s1297" style="position:absolute;left:3494;top:14366;width:290;height:387" coordorigin="7295,6660" coordsize="290,387" o:regroupid="6">
                    <v:rect id="_x0000_s1298" style="position:absolute;left:7493;top:6812;width:92;height:235;mso-wrap-style:none" filled="f" stroked="f">
                      <v:textbox style="mso-next-textbox:#_x0000_s1298;mso-fit-shape-to-text:t" inset="0,0,0,0">
                        <w:txbxContent>
                          <w:p w:rsidR="00CC0AEF" w:rsidRDefault="00CC0AEF" w:rsidP="000C1B5C"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1299" style="position:absolute;left:7295;top:6660;width:174;height:288;mso-wrap-style:none" filled="f" stroked="f">
                      <v:textbox style="mso-next-textbox:#_x0000_s1299;mso-fit-shape-to-text:t" inset="0,0,0,0">
                        <w:txbxContent>
                          <w:p w:rsidR="00CC0AEF" w:rsidRDefault="00CC0AEF" w:rsidP="000C1B5C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m</w:t>
                            </w:r>
                          </w:p>
                        </w:txbxContent>
                      </v:textbox>
                    </v:rect>
                  </v:group>
                  <v:rect id="_x0000_s1300" style="position:absolute;left:6967;top:14927;width:147;height:284;mso-wrap-style:none" o:regroupid="6" filled="f" stroked="f">
                    <v:textbox style="mso-next-textbox:#_x0000_s1300;mso-fit-shape-to-text:t" inset="0,0,0,0">
                      <w:txbxContent>
                        <w:p w:rsidR="00CC0AEF" w:rsidRDefault="00CC0AEF" w:rsidP="000C1B5C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B</w:t>
                          </w:r>
                        </w:p>
                      </w:txbxContent>
                    </v:textbox>
                  </v:rect>
                  <v:rect id="_x0000_s1301" style="position:absolute;left:4759;top:14546;width:91;height:232;mso-wrap-style:none" o:regroupid="6" filled="f" stroked="f">
                    <v:textbox style="mso-next-textbox:#_x0000_s1301;mso-fit-shape-to-text:t" inset="0,0,0,0">
                      <w:txbxContent>
                        <w:p w:rsidR="00CC0AEF" w:rsidRDefault="00CC0AEF" w:rsidP="000C1B5C"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>2</w:t>
                          </w:r>
                        </w:p>
                      </w:txbxContent>
                    </v:textbox>
                  </v:rect>
                  <v:rect id="_x0000_s1302" style="position:absolute;left:5788;top:14325;width:172;height:284;mso-wrap-style:none" o:regroupid="6" filled="f" stroked="f">
                    <v:textbox style="mso-next-textbox:#_x0000_s1302;mso-fit-shape-to-text:t" inset="0,0,0,0">
                      <w:txbxContent>
                        <w:p w:rsidR="00CC0AEF" w:rsidRDefault="00CC0AEF" w:rsidP="000C1B5C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m</w:t>
                          </w:r>
                        </w:p>
                      </w:txbxContent>
                    </v:textbox>
                  </v:rect>
                  <v:rect id="_x0000_s1303" style="position:absolute;left:5987;top:14477;width:91;height:232;mso-wrap-style:none" o:regroupid="6" filled="f" stroked="f">
                    <v:textbox style="mso-next-textbox:#_x0000_s1303;mso-fit-shape-to-text:t" inset="0,0,0,0">
                      <w:txbxContent>
                        <w:p w:rsidR="00CC0AEF" w:rsidRDefault="00CC0AEF" w:rsidP="000C1B5C"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>3</w:t>
                          </w:r>
                        </w:p>
                      </w:txbxContent>
                    </v:textbox>
                  </v:rect>
                  <v:rect id="_x0000_s1304" style="position:absolute;left:7180;top:14501;width:91;height:232;mso-wrap-style:none" o:regroupid="6" filled="f" stroked="f">
                    <v:textbox style="mso-next-textbox:#_x0000_s1304;mso-fit-shape-to-text:t" inset="0,0,0,0">
                      <w:txbxContent>
                        <w:p w:rsidR="00CC0AEF" w:rsidRDefault="00CC0AEF" w:rsidP="000C1B5C"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>4</w:t>
                          </w:r>
                        </w:p>
                      </w:txbxContent>
                    </v:textbox>
                  </v:rect>
                  <v:rect id="_x0000_s1305" style="position:absolute;left:6981;top:14349;width:172;height:284;mso-wrap-style:none" o:regroupid="6" filled="f" stroked="f">
                    <v:textbox style="mso-next-textbox:#_x0000_s1305;mso-fit-shape-to-text:t" inset="0,0,0,0">
                      <w:txbxContent>
                        <w:p w:rsidR="00CC0AEF" w:rsidRDefault="00CC0AEF" w:rsidP="000C1B5C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m</w:t>
                          </w:r>
                        </w:p>
                      </w:txbxContent>
                    </v:textbox>
                  </v:rect>
                  <v:line id="_x0000_s1306" style="position:absolute;flip:x" from="4311,14966" to="4491,15326" o:regroupid="6"/>
                  <v:line id="_x0000_s1307" style="position:absolute;flip:x" from="6711,15011" to="6891,15371" o:regroupid="6"/>
                  <v:line id="_x0000_s1308" style="position:absolute;flip:x" from="5541,14981" to="5721,15341" o:regroupid="6"/>
                  <v:line id="_x0000_s1309" style="position:absolute;flip:x" from="3246,14966" to="3426,15326" o:regroupid="6"/>
                  <v:shape id="_x0000_s1310" type="#_x0000_t19" style="position:absolute;left:4251;top:14531;width:855;height:759;flip:x" coordsize="21600,22779" o:regroupid="6" adj="-2920421,1354379,,15156" path="wr-21600,-6444,21600,36756,15390,,20210,22779nfewr-21600,-6444,21600,36756,15390,,20210,22779l,15156nsxe">
                    <v:stroke endarrow="block" endarrowwidth="narrow"/>
                    <v:path o:connectlocs="15390,0;20210,22779;0,15156"/>
                  </v:shape>
                  <v:shape id="_x0000_s1311" type="#_x0000_t19" style="position:absolute;left:6711;top:14621;width:780;height:638;flip:x" coordsize="21600,19149" o:regroupid="6" adj="-2604278,938292,,13808" path="wr-21600,-7792,21600,35408,16610,,20929,19149nfewr-21600,-7792,21600,35408,16610,,20929,19149l,13808nsxe">
                    <v:stroke startarrow="block" startarrowwidth="narrow" endarrowwidth="narrow"/>
                    <v:path o:connectlocs="16610,0;20929,19149;0,13808"/>
                  </v:shape>
                  <v:shape id="_x0000_s1312" type="#_x0000_t19" style="position:absolute;left:3246;top:14613;width:780;height:638;flip:x" coordsize="21600,19149" o:regroupid="6" adj="-2604278,938292,,13808" path="wr-21600,-7792,21600,35408,16610,,20929,19149nfewr-21600,-7792,21600,35408,16610,,20929,19149l,13808nsxe">
                    <v:stroke startarrow="block" startarrowwidth="narrow"/>
                    <v:path o:connectlocs="16610,0;20929,19149;0,13808"/>
                  </v:shape>
                  <v:line id="_x0000_s1313" style="position:absolute" from="5721,14430" to="5721,14970" o:regroupid="6"/>
                  <v:line id="_x0000_s1314" style="position:absolute" from="3426,14430" to="3426,14970" o:regroupid="6"/>
                  <v:line id="_x0000_s1315" style="position:absolute" from="6891,14430" to="6891,14970" o:regroupid="6"/>
                  <v:line id="_x0000_s1316" style="position:absolute" from="4491,14430" to="4491,14970" o:regroupid="6"/>
                  <v:shape id="_x0000_s1317" type="#_x0000_t19" style="position:absolute;left:5541;top:14613;width:780;height:638;flip:x" coordsize="21600,19149" o:regroupid="6" adj="-2604278,938292,,13808" path="wr-21600,-7792,21600,35408,16610,,20929,19149nfewr-21600,-7792,21600,35408,16610,,20929,19149l,13808nsxe">
                    <v:stroke startarrow="block" startarrowwidth="narrow" endarrowwidth="narrow"/>
                    <v:path o:connectlocs="16610,0;20929,19149;0,13808"/>
                  </v:shape>
                </v:group>
              </w:pict>
            </w:r>
          </w:p>
          <w:p w:rsidR="000C1B5C" w:rsidRDefault="000C1B5C" w:rsidP="00531E07">
            <w:pPr>
              <w:tabs>
                <w:tab w:val="left" w:pos="720"/>
              </w:tabs>
              <w:ind w:left="36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C1B5C" w:rsidRDefault="000C1B5C" w:rsidP="00531E07">
            <w:pPr>
              <w:tabs>
                <w:tab w:val="left" w:pos="720"/>
              </w:tabs>
              <w:ind w:left="36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C1B5C" w:rsidRPr="00D73524" w:rsidRDefault="000C1B5C" w:rsidP="00531E07"/>
          <w:p w:rsidR="000C1B5C" w:rsidRPr="00586AC2" w:rsidRDefault="000C1B5C" w:rsidP="00531E07">
            <w:pPr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962" w:type="dxa"/>
          </w:tcPr>
          <w:p w:rsidR="000C1B5C" w:rsidRDefault="000C1B5C" w:rsidP="00531E0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33115" w:rsidRPr="000C1B5C" w:rsidRDefault="00533115" w:rsidP="00533115">
            <w:pPr>
              <w:spacing w:line="36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0C1B5C" w:rsidRDefault="000C1B5C" w:rsidP="00531E0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0C1B5C" w:rsidRDefault="000C1B5C" w:rsidP="00531E0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0C1B5C" w:rsidRDefault="000C1B5C" w:rsidP="00531E0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0C1B5C" w:rsidRPr="00325EC2" w:rsidRDefault="000C1B5C" w:rsidP="00531E0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</w:tc>
      </w:tr>
      <w:tr w:rsidR="000C1B5C" w:rsidRPr="00134972" w:rsidTr="00531E07">
        <w:tc>
          <w:tcPr>
            <w:tcW w:w="720" w:type="dxa"/>
          </w:tcPr>
          <w:p w:rsidR="000C1B5C" w:rsidRDefault="000C1B5C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0C1B5C" w:rsidRPr="007166D6" w:rsidRDefault="000C1B5C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0C1B5C" w:rsidRPr="009B0EFC" w:rsidRDefault="000C1B5C" w:rsidP="000C1B5C">
            <w:pPr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Điều kiện bền:</w:t>
            </w:r>
          </w:p>
          <w:p w:rsidR="000C1B5C" w:rsidRDefault="00BB3000" w:rsidP="00531E07">
            <w:pPr>
              <w:tabs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ind w:left="720"/>
              <w:rPr>
                <w:rFonts w:ascii="Times New Roman" w:hAnsi="Times New Roman"/>
                <w:lang w:val="vi-VN"/>
              </w:rPr>
            </w:pPr>
            <w:r w:rsidRPr="00F657FA">
              <w:rPr>
                <w:position w:val="-30"/>
              </w:rPr>
              <w:object w:dxaOrig="3900" w:dyaOrig="740">
                <v:shape id="_x0000_i1028" type="#_x0000_t75" style="width:227.25pt;height:42pt" o:ole="">
                  <v:imagedata r:id="rId23" o:title=""/>
                </v:shape>
                <o:OLEObject Type="Embed" ProgID="Equation.3" ShapeID="_x0000_i1028" DrawAspect="Content" ObjectID="_1587839782" r:id="rId24"/>
              </w:object>
            </w:r>
          </w:p>
          <w:p w:rsidR="000C1B5C" w:rsidRDefault="000C1B5C" w:rsidP="000C1B5C">
            <w:pPr>
              <w:numPr>
                <w:ilvl w:val="0"/>
                <w:numId w:val="4"/>
              </w:numPr>
              <w:tabs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Điều kiện cứng:</w:t>
            </w:r>
          </w:p>
          <w:p w:rsidR="000C1B5C" w:rsidRPr="00F657FA" w:rsidRDefault="00531E07" w:rsidP="000C1B5C">
            <w:pPr>
              <w:tabs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spacing w:line="360" w:lineRule="auto"/>
              <w:ind w:left="720"/>
              <w:rPr>
                <w:rFonts w:ascii="Times New Roman" w:hAnsi="Times New Roman"/>
                <w:lang w:val="vi-VN"/>
              </w:rPr>
            </w:pPr>
            <w:r w:rsidRPr="00F657FA">
              <w:rPr>
                <w:position w:val="-30"/>
              </w:rPr>
              <w:object w:dxaOrig="5280" w:dyaOrig="740">
                <v:shape id="_x0000_i1029" type="#_x0000_t75" style="width:315pt;height:43.5pt" o:ole="">
                  <v:imagedata r:id="rId25" o:title=""/>
                </v:shape>
                <o:OLEObject Type="Embed" ProgID="Equation.3" ShapeID="_x0000_i1029" DrawAspect="Content" ObjectID="_1587839783" r:id="rId26"/>
              </w:object>
            </w:r>
          </w:p>
          <w:p w:rsidR="000C1B5C" w:rsidRPr="008E264D" w:rsidRDefault="000C1B5C" w:rsidP="00531E07">
            <w:pPr>
              <w:tabs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ind w:left="3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8E264D">
              <w:rPr>
                <w:rFonts w:ascii="Times New Roman" w:hAnsi="Times New Roman"/>
                <w:sz w:val="26"/>
                <w:szCs w:val="26"/>
                <w:lang w:val="vi-VN"/>
              </w:rPr>
              <w:t>ĐS: Chọn d ≥ 0,0</w:t>
            </w:r>
            <w:r w:rsidR="00BB3000">
              <w:rPr>
                <w:rFonts w:ascii="Times New Roman" w:hAnsi="Times New Roman"/>
                <w:sz w:val="26"/>
                <w:szCs w:val="26"/>
              </w:rPr>
              <w:t>6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  <w:r w:rsidRPr="008E264D">
              <w:rPr>
                <w:rFonts w:ascii="Times New Roman" w:hAnsi="Times New Roman"/>
                <w:sz w:val="26"/>
                <w:szCs w:val="26"/>
                <w:lang w:val="vi-VN"/>
              </w:rPr>
              <w:t>m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</w:p>
          <w:p w:rsidR="000C1B5C" w:rsidRPr="00325EC2" w:rsidRDefault="000C1B5C" w:rsidP="00531E0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62" w:type="dxa"/>
          </w:tcPr>
          <w:p w:rsidR="000C1B5C" w:rsidRDefault="000C1B5C" w:rsidP="00531E07">
            <w:p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0C1B5C" w:rsidRDefault="000C1B5C" w:rsidP="00531E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0C1B5C" w:rsidRDefault="000C1B5C" w:rsidP="00531E07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C1B5C" w:rsidRDefault="000C1B5C" w:rsidP="00531E0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C1B5C" w:rsidRDefault="000C1B5C" w:rsidP="00531E07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  <w:p w:rsidR="000C1B5C" w:rsidRPr="00D73524" w:rsidRDefault="000C1B5C" w:rsidP="00531E0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  <w:tr w:rsidR="000C1B5C" w:rsidRPr="00134972" w:rsidTr="00531E07">
        <w:tc>
          <w:tcPr>
            <w:tcW w:w="720" w:type="dxa"/>
          </w:tcPr>
          <w:p w:rsidR="000C1B5C" w:rsidRPr="00E055F6" w:rsidRDefault="000C1B5C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540" w:type="dxa"/>
          </w:tcPr>
          <w:p w:rsidR="000C1B5C" w:rsidRPr="00134972" w:rsidRDefault="000C1B5C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38" w:type="dxa"/>
          </w:tcPr>
          <w:p w:rsidR="000C1B5C" w:rsidRPr="00134972" w:rsidRDefault="000C1B5C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62" w:type="dxa"/>
          </w:tcPr>
          <w:p w:rsidR="000C1B5C" w:rsidRPr="00E055F6" w:rsidRDefault="000C1B5C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4,0</w:t>
            </w:r>
          </w:p>
        </w:tc>
      </w:tr>
      <w:tr w:rsidR="00CB6A11" w:rsidRPr="00134972" w:rsidTr="00531E07">
        <w:trPr>
          <w:trHeight w:val="7289"/>
        </w:trPr>
        <w:tc>
          <w:tcPr>
            <w:tcW w:w="720" w:type="dxa"/>
          </w:tcPr>
          <w:p w:rsidR="00CB6A11" w:rsidRDefault="00CB6A11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CB6A11" w:rsidRPr="006F7F86" w:rsidRDefault="00CB6A11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CB6A11" w:rsidRDefault="00934C03" w:rsidP="00CB6A11">
            <w:pPr>
              <w:rPr>
                <w:rFonts w:ascii="Times New Roman" w:hAnsi="Times New Roman"/>
                <w:sz w:val="26"/>
                <w:szCs w:val="26"/>
              </w:rPr>
            </w:pPr>
            <w:r w:rsidRPr="00934C03">
              <w:rPr>
                <w:rFonts w:ascii="Times New Roman" w:hAnsi="Times New Roman"/>
                <w:noProof/>
                <w:position w:val="-68"/>
                <w:sz w:val="26"/>
                <w:szCs w:val="26"/>
              </w:rPr>
              <w:pict>
                <v:group id="_x0000_s1972" style="position:absolute;margin-left:184.05pt;margin-top:33.1pt;width:216.2pt;height:79.7pt;z-index:253398528;mso-position-horizontal-relative:text;mso-position-vertical-relative:text" coordorigin="7421,9360" coordsize="4324,1594">
                  <v:line id="_x0000_s1973" style="position:absolute" from="7860,9690" to="7860,10247" strokeweight="1pt">
                    <v:stroke startarrow="block" startarrowwidth="narrow" endarrowwidth="narrow"/>
                  </v:line>
                  <v:line id="_x0000_s1974" style="position:absolute" from="10961,9495" to="10961,10238" strokeweight="1pt">
                    <v:stroke startarrow="block" startarrowwidth="narrow" endarrowwidth="narrow"/>
                  </v:line>
                  <v:shape id="_x0000_s1975" type="#_x0000_t202" style="position:absolute;left:10886;top:9360;width:859;height:481" filled="f" stroked="f">
                    <v:textbox style="mso-next-textbox:#_x0000_s1975">
                      <w:txbxContent>
                        <w:p w:rsidR="00CC0AEF" w:rsidRPr="00D91D11" w:rsidRDefault="00CC0AEF" w:rsidP="00CB6A11">
                          <w:pPr>
                            <w:rPr>
                              <w:vertAlign w:val="subscript"/>
                            </w:rPr>
                          </w:pPr>
                          <w:r>
                            <w:t>R</w:t>
                          </w:r>
                          <w:r>
                            <w:rPr>
                              <w:vertAlign w:val="subscript"/>
                            </w:rPr>
                            <w:t>B</w:t>
                          </w:r>
                        </w:p>
                      </w:txbxContent>
                    </v:textbox>
                  </v:shape>
                  <v:shape id="_x0000_s1976" type="#_x0000_t202" style="position:absolute;left:7815;top:9540;width:859;height:482" filled="f" stroked="f">
                    <v:textbox style="mso-next-textbox:#_x0000_s1976">
                      <w:txbxContent>
                        <w:p w:rsidR="00CC0AEF" w:rsidRPr="00D91D11" w:rsidRDefault="00CC0AEF" w:rsidP="00CB6A11">
                          <w:pPr>
                            <w:rPr>
                              <w:vertAlign w:val="subscript"/>
                            </w:rPr>
                          </w:pPr>
                          <w:r>
                            <w:t>R</w:t>
                          </w:r>
                          <w:r>
                            <w:rPr>
                              <w:vertAlign w:val="subscript"/>
                            </w:rPr>
                            <w:t>A</w:t>
                          </w:r>
                        </w:p>
                      </w:txbxContent>
                    </v:textbox>
                  </v:shape>
                  <v:shape id="_x0000_s1977" type="#_x0000_t202" style="position:absolute;left:9825;top:10140;width:585;height:480" filled="f" stroked="f">
                    <v:textbox style="mso-next-textbox:#_x0000_s1977">
                      <w:txbxContent>
                        <w:p w:rsidR="00CC0AEF" w:rsidRPr="00747B85" w:rsidRDefault="00CC0AEF" w:rsidP="00CB6A11">
                          <w:r>
                            <w:t>D</w:t>
                          </w:r>
                        </w:p>
                      </w:txbxContent>
                    </v:textbox>
                  </v:shape>
                  <v:group id="_x0000_s1978" style="position:absolute;left:7421;top:9420;width:4159;height:1534" coordorigin="7181,9180" coordsize="4159,1534">
                    <v:shape id="_x0000_s1979" type="#_x0000_t202" style="position:absolute;left:7650;top:10236;width:900;height:478" filled="f" stroked="f">
                      <v:textbox style="mso-next-textbox:#_x0000_s1979">
                        <w:txbxContent>
                          <w:p w:rsidR="00CC0AEF" w:rsidRPr="005F599C" w:rsidRDefault="00CC0AEF" w:rsidP="00CB6A1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0,5</w:t>
                            </w:r>
                            <w:r w:rsidRPr="005F599C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</w:p>
                        </w:txbxContent>
                      </v:textbox>
                    </v:shape>
                    <v:group id="_x0000_s1980" style="position:absolute;left:10531;top:9976;width:374;height:370" coordorigin="10363,5369" coordsize="374,370">
                      <v:oval id="_x0000_s1981" style="position:absolute;left:10500;top:5553;width:109;height:93"/>
                      <v:line id="_x0000_s1982" style="position:absolute" from="10554,5461" to="10554,5553"/>
                      <v:oval id="_x0000_s1983" style="position:absolute;left:10500;top:5369;width:109;height:92"/>
                      <v:group id="_x0000_s1984" style="position:absolute;left:10363;top:5646;width:374;height:93" coordorigin="7485,9540" coordsize="615,180">
                        <v:line id="_x0000_s1985" style="position:absolute" from="7560,9540" to="8100,9540"/>
                        <v:line id="_x0000_s1986" style="position:absolute;flip:x" from="7815,9540" to="7995,9720"/>
                        <v:line id="_x0000_s1987" style="position:absolute;flip:x" from="7590,9540" to="7770,9720"/>
                        <v:line id="_x0000_s1988" style="position:absolute;flip:x" from="7920,9540" to="8100,9720"/>
                        <v:line id="_x0000_s1989" style="position:absolute;flip:x" from="7485,9540" to="7665,9720"/>
                        <v:line id="_x0000_s1990" style="position:absolute;flip:x" from="7710,9540" to="7890,9720"/>
                      </v:group>
                    </v:group>
                    <v:line id="_x0000_s1991" style="position:absolute" from="8400,9430" to="8400,9984" strokeweight="1pt">
                      <v:stroke startarrow="block" startarrowwidth="narrow" endarrowwidth="narrow"/>
                    </v:line>
                    <v:shape id="_x0000_s1992" type="#_x0000_t202" style="position:absolute;left:7181;top:9796;width:585;height:479" filled="f" stroked="f">
                      <v:textbox style="mso-next-textbox:#_x0000_s1992">
                        <w:txbxContent>
                          <w:p w:rsidR="00CC0AEF" w:rsidRPr="00747B85" w:rsidRDefault="00CC0AEF" w:rsidP="00CB6A11">
                            <w:r>
                              <w:t>A</w:t>
                            </w:r>
                          </w:p>
                        </w:txbxContent>
                      </v:textbox>
                    </v:shape>
                    <v:shape id="_x0000_s1993" type="#_x0000_t202" style="position:absolute;left:10755;top:9850;width:585;height:480" filled="f" stroked="f">
                      <v:textbox style="mso-next-textbox:#_x0000_s1993">
                        <w:txbxContent>
                          <w:p w:rsidR="00CC0AEF" w:rsidRPr="00747B85" w:rsidRDefault="00CC0AEF" w:rsidP="00CB6A11">
                            <w:r>
                              <w:t>B</w:t>
                            </w:r>
                          </w:p>
                        </w:txbxContent>
                      </v:textbox>
                    </v:shape>
                    <v:line id="_x0000_s1994" style="position:absolute" from="8400,9998" to="8400,10636"/>
                    <v:line id="_x0000_s1995" style="position:absolute" from="7622,9978" to="7622,10616"/>
                    <v:line id="_x0000_s1996" style="position:absolute" from="10739,10023" to="10739,10661"/>
                    <v:line id="_x0000_s1997" style="position:absolute" from="7636,10554" to="10755,10554"/>
                    <v:group id="_x0000_s1998" style="position:absolute;left:7425;top:9974;width:374;height:370" coordorigin="7281,5369" coordsize="374,370">
                      <v:oval id="_x0000_s1999" style="position:absolute;left:7427;top:5369;width:110;height:92"/>
                      <v:line id="_x0000_s2000" style="position:absolute" from="7326,5646" to="7655,5646"/>
                      <v:line id="_x0000_s2001" style="position:absolute;flip:x" from="7482,5646" to="7591,5739"/>
                      <v:line id="_x0000_s2002" style="position:absolute;flip:x" from="7345,5646" to="7454,5739"/>
                      <v:line id="_x0000_s2003" style="position:absolute;flip:x" from="7545,5646" to="7655,5739"/>
                      <v:line id="_x0000_s2004" style="position:absolute;flip:x" from="7418,5646" to="7527,5739"/>
                      <v:line id="_x0000_s2005" style="position:absolute;flip:x" from="7372,5461" to="7482,5646"/>
                      <v:line id="_x0000_s2006" style="position:absolute" from="7482,5461" to="7591,5646"/>
                      <v:line id="_x0000_s2007" style="position:absolute;flip:x" from="7281,5646" to="7390,5739"/>
                    </v:group>
                    <v:line id="_x0000_s2008" style="position:absolute;flip:x" from="9880,10515" to="9990,10607"/>
                    <v:line id="_x0000_s2009" style="position:absolute;flip:x" from="10694,10515" to="10803,10607"/>
                    <v:line id="_x0000_s2010" style="position:absolute;flip:x" from="7577,10501" to="7686,10594"/>
                    <v:shape id="_x0000_s2011" type="#_x0000_t202" style="position:absolute;left:8370;top:9872;width:585;height:478" filled="f" stroked="f">
                      <v:textbox style="mso-next-textbox:#_x0000_s2011">
                        <w:txbxContent>
                          <w:p w:rsidR="00CC0AEF" w:rsidRPr="00747B85" w:rsidRDefault="00CC0AEF" w:rsidP="00CB6A11"/>
                        </w:txbxContent>
                      </v:textbox>
                    </v:shape>
                    <v:line id="_x0000_s2012" style="position:absolute" from="7607,9976" to="10789,9976" strokeweight="1.5pt"/>
                    <v:line id="_x0000_s2013" style="position:absolute" from="9942,9983" to="9942,10621"/>
                    <v:line id="_x0000_s2014" style="position:absolute;flip:x" from="8355,10515" to="8464,10607"/>
                    <v:shape id="_x0000_s2015" type="#_x0000_t202" style="position:absolute;left:9840;top:9180;width:540;height:479" filled="f" stroked="f">
                      <v:textbox style="mso-next-textbox:#_x0000_s2015">
                        <w:txbxContent>
                          <w:p w:rsidR="00CC0AEF" w:rsidRPr="00D91D11" w:rsidRDefault="00CC0AEF" w:rsidP="00CB6A11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t>P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v:textbox>
                    </v:shape>
                    <v:shape id="_x0000_s2016" type="#_x0000_t202" style="position:absolute;left:8910;top:10229;width:900;height:478" filled="f" stroked="f">
                      <v:textbox style="mso-next-textbox:#_x0000_s2016">
                        <w:txbxContent>
                          <w:p w:rsidR="00CC0AEF" w:rsidRPr="005F599C" w:rsidRDefault="00CC0AEF" w:rsidP="00CB6A1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  <w:r w:rsidRPr="005F599C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</w:p>
                        </w:txbxContent>
                      </v:textbox>
                    </v:shape>
                    <v:shape id="_x0000_s2017" type="#_x0000_t202" style="position:absolute;left:9930;top:10229;width:900;height:478" filled="f" stroked="f">
                      <v:textbox style="mso-next-textbox:#_x0000_s2017">
                        <w:txbxContent>
                          <w:p w:rsidR="00CC0AEF" w:rsidRPr="005F599C" w:rsidRDefault="00CC0AEF" w:rsidP="00CB6A1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0,5</w:t>
                            </w:r>
                            <w:r w:rsidRPr="005F599C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</w:p>
                        </w:txbxContent>
                      </v:textbox>
                    </v:shape>
                    <v:line id="_x0000_s2018" style="position:absolute" from="9930,9246" to="9930,9985" strokeweight="1pt">
                      <v:stroke endarrow="block" endarrowwidth="narrow"/>
                    </v:line>
                    <v:shape id="_x0000_s2019" type="#_x0000_t202" style="position:absolute;left:8355;top:9304;width:540;height:479" filled="f" stroked="f">
                      <v:textbox style="mso-next-textbox:#_x0000_s2019">
                        <w:txbxContent>
                          <w:p w:rsidR="00CC0AEF" w:rsidRPr="00D91D11" w:rsidRDefault="00CC0AEF" w:rsidP="00CB6A11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t>P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v:textbox>
                    </v:shape>
                    <v:line id="_x0000_s2020" style="position:absolute;flip:x" from="9948,9757" to="10170,9979"/>
                    <v:shape id="_x0000_s2021" type="#_x0000_t19" style="position:absolute;left:9705;top:9619;width:439;height:180;flip:x" coordsize="42428,21600" adj="-10789489,,20828" path="wr-772,,42428,43200,,15877,42428,21600nfewr-772,,42428,43200,,15877,42428,21600l20828,21600nsxe">
                      <v:stroke endarrow="block" endarrowwidth="narrow"/>
                      <v:path o:connectlocs="0,15877;42428,21600;20828,21600"/>
                    </v:shape>
                    <v:shape id="_x0000_s2022" type="#_x0000_t202" style="position:absolute;left:9465;top:9262;width:435;height:540" filled="f" stroked="f">
                      <v:textbox style="mso-next-textbox:#_x0000_s2022">
                        <w:txbxContent>
                          <w:p w:rsidR="00CC0AEF" w:rsidRPr="00D91D11" w:rsidRDefault="00CC0AEF" w:rsidP="00CB6A11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t>m</w:t>
                            </w:r>
                          </w:p>
                        </w:txbxContent>
                      </v:textbox>
                    </v:shape>
                  </v:group>
                  <v:shape id="_x0000_s2023" type="#_x0000_t202" style="position:absolute;left:8280;top:10155;width:585;height:480" filled="f" stroked="f">
                    <v:textbox style="mso-next-textbox:#_x0000_s2023">
                      <w:txbxContent>
                        <w:p w:rsidR="00CC0AEF" w:rsidRPr="00747B85" w:rsidRDefault="00CC0AEF" w:rsidP="00CB6A11">
                          <w:r>
                            <w:t>C</w:t>
                          </w:r>
                        </w:p>
                      </w:txbxContent>
                    </v:textbox>
                  </v:shape>
                </v:group>
              </w:pict>
            </w:r>
            <w:r w:rsidR="00CB6A11">
              <w:rPr>
                <w:rFonts w:ascii="Times New Roman" w:hAnsi="Times New Roman"/>
                <w:position w:val="-68"/>
                <w:sz w:val="26"/>
                <w:szCs w:val="26"/>
              </w:rPr>
              <w:t xml:space="preserve">      </w:t>
            </w:r>
            <w:r w:rsidR="00CB6A11" w:rsidRPr="001D525A">
              <w:rPr>
                <w:rFonts w:ascii="Times New Roman" w:hAnsi="Times New Roman"/>
                <w:position w:val="-68"/>
                <w:sz w:val="26"/>
                <w:szCs w:val="26"/>
              </w:rPr>
              <w:object w:dxaOrig="3960" w:dyaOrig="1480">
                <v:shape id="_x0000_i1030" type="#_x0000_t75" style="width:216.75pt;height:81pt" o:ole="">
                  <v:imagedata r:id="rId27" o:title=""/>
                </v:shape>
                <o:OLEObject Type="Embed" ProgID="Equation.3" ShapeID="_x0000_i1030" DrawAspect="Content" ObjectID="_1587839784" r:id="rId28"/>
              </w:object>
            </w:r>
          </w:p>
          <w:p w:rsidR="00CB6A11" w:rsidRPr="00EA6EFB" w:rsidRDefault="00CB6A11" w:rsidP="00CB6A11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CB6A11" w:rsidRPr="009F4303" w:rsidRDefault="00CB6A11" w:rsidP="00CB6A11">
            <w:pPr>
              <w:numPr>
                <w:ilvl w:val="0"/>
                <w:numId w:val="9"/>
              </w:num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Biểu đồ Q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y</w:t>
            </w:r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CB6A11" w:rsidRPr="0050643E" w:rsidRDefault="00CB6A11" w:rsidP="00CB6A11">
            <w:pPr>
              <w:ind w:firstLine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Đoạn AC:  </w:t>
            </w:r>
            <w:r w:rsidRPr="00FE677C">
              <w:rPr>
                <w:position w:val="-14"/>
                <w:sz w:val="26"/>
                <w:szCs w:val="26"/>
              </w:rPr>
              <w:object w:dxaOrig="1680" w:dyaOrig="380">
                <v:shape id="_x0000_i1031" type="#_x0000_t75" style="width:99pt;height:22.5pt" o:ole="">
                  <v:imagedata r:id="rId29" o:title=""/>
                </v:shape>
                <o:OLEObject Type="Embed" ProgID="Equation.3" ShapeID="_x0000_i1031" DrawAspect="Content" ObjectID="_1587839785" r:id="rId30"/>
              </w:object>
            </w:r>
            <w:r>
              <w:rPr>
                <w:sz w:val="26"/>
                <w:szCs w:val="26"/>
              </w:rPr>
              <w:tab/>
            </w:r>
          </w:p>
          <w:p w:rsidR="00CB6A11" w:rsidRPr="0050643E" w:rsidRDefault="00CB6A11" w:rsidP="00CB6A11">
            <w:pPr>
              <w:ind w:firstLine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Đoạn CD:  </w:t>
            </w:r>
            <w:r w:rsidRPr="00FE677C">
              <w:rPr>
                <w:position w:val="-14"/>
                <w:sz w:val="26"/>
                <w:szCs w:val="26"/>
              </w:rPr>
              <w:object w:dxaOrig="2140" w:dyaOrig="400">
                <v:shape id="_x0000_i1032" type="#_x0000_t75" style="width:120pt;height:22.5pt" o:ole="">
                  <v:imagedata r:id="rId31" o:title=""/>
                </v:shape>
                <o:OLEObject Type="Embed" ProgID="Equation.3" ShapeID="_x0000_i1032" DrawAspect="Content" ObjectID="_1587839786" r:id="rId32"/>
              </w:object>
            </w:r>
            <w:r>
              <w:rPr>
                <w:sz w:val="26"/>
                <w:szCs w:val="26"/>
              </w:rPr>
              <w:t xml:space="preserve">    </w:t>
            </w:r>
          </w:p>
          <w:p w:rsidR="00CB6A11" w:rsidRPr="00FE677C" w:rsidRDefault="00CB6A11" w:rsidP="00CB6A11">
            <w:pPr>
              <w:ind w:firstLine="36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Đoạn DB:  </w:t>
            </w:r>
            <w:r w:rsidRPr="00FE677C">
              <w:rPr>
                <w:position w:val="-14"/>
                <w:sz w:val="26"/>
                <w:szCs w:val="26"/>
              </w:rPr>
              <w:object w:dxaOrig="2680" w:dyaOrig="400">
                <v:shape id="_x0000_i1033" type="#_x0000_t75" style="width:153pt;height:23.25pt" o:ole="">
                  <v:imagedata r:id="rId33" o:title=""/>
                </v:shape>
                <o:OLEObject Type="Embed" ProgID="Equation.3" ShapeID="_x0000_i1033" DrawAspect="Content" ObjectID="_1587839787" r:id="rId34"/>
              </w:object>
            </w:r>
            <w:r>
              <w:rPr>
                <w:sz w:val="26"/>
                <w:szCs w:val="26"/>
              </w:rPr>
              <w:t xml:space="preserve">  </w:t>
            </w:r>
          </w:p>
          <w:p w:rsidR="00CB6A11" w:rsidRPr="00135C2E" w:rsidRDefault="00CB6A11" w:rsidP="00CB6A11">
            <w:pPr>
              <w:ind w:left="360"/>
              <w:rPr>
                <w:rFonts w:ascii="Times New Roman" w:hAnsi="Times New Roman"/>
                <w:b/>
                <w:sz w:val="16"/>
                <w:szCs w:val="16"/>
              </w:rPr>
            </w:pP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 biểu đồ: Mỗi đoạn vẽ đúng được (0,125)</w:t>
            </w:r>
          </w:p>
          <w:p w:rsidR="00CB6A11" w:rsidRPr="00586AC2" w:rsidRDefault="00CB6A11" w:rsidP="00CB6A11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/>
                <w:sz w:val="26"/>
                <w:szCs w:val="26"/>
              </w:rPr>
            </w:pPr>
            <w:r w:rsidRPr="00586AC2">
              <w:rPr>
                <w:rFonts w:ascii="Times New Roman" w:hAnsi="Times New Roman"/>
                <w:sz w:val="26"/>
                <w:szCs w:val="26"/>
              </w:rPr>
              <w:t>Biể</w:t>
            </w:r>
            <w:r w:rsidRPr="00586AC2">
              <w:rPr>
                <w:rFonts w:ascii="Times New Roman" w:hAnsi="Times New Roman" w:cs="VNI-Times"/>
                <w:sz w:val="26"/>
                <w:szCs w:val="26"/>
              </w:rPr>
              <w:t xml:space="preserve">u </w:t>
            </w:r>
            <w:r w:rsidRPr="00586AC2">
              <w:rPr>
                <w:rFonts w:ascii="Times New Roman" w:hAnsi="Times New Roman"/>
                <w:sz w:val="26"/>
                <w:szCs w:val="26"/>
              </w:rPr>
              <w:t>đồ M</w:t>
            </w:r>
            <w:r w:rsidRPr="00586AC2">
              <w:rPr>
                <w:rFonts w:ascii="Times New Roman" w:hAnsi="Times New Roman"/>
                <w:sz w:val="26"/>
                <w:szCs w:val="26"/>
                <w:vertAlign w:val="subscript"/>
              </w:rPr>
              <w:t>x</w:t>
            </w:r>
            <w:r w:rsidRPr="00586AC2">
              <w:rPr>
                <w:rFonts w:ascii="Times New Roman" w:hAnsi="Times New Roman"/>
                <w:sz w:val="26"/>
                <w:szCs w:val="26"/>
              </w:rPr>
              <w:t xml:space="preserve">: </w:t>
            </w:r>
          </w:p>
          <w:p w:rsidR="00CB6A11" w:rsidRPr="0050643E" w:rsidRDefault="00CB6A11" w:rsidP="00CB6A11">
            <w:pPr>
              <w:ind w:firstLine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Đoạn AC</w:t>
            </w:r>
            <w:r w:rsidRPr="009F4303">
              <w:rPr>
                <w:position w:val="-32"/>
                <w:sz w:val="26"/>
                <w:szCs w:val="26"/>
              </w:rPr>
              <w:object w:dxaOrig="2340" w:dyaOrig="760">
                <v:shape id="_x0000_i1034" type="#_x0000_t75" style="width:129.75pt;height:42pt" o:ole="">
                  <v:imagedata r:id="rId35" o:title=""/>
                </v:shape>
                <o:OLEObject Type="Embed" ProgID="Equation.3" ShapeID="_x0000_i1034" DrawAspect="Content" ObjectID="_1587839788" r:id="rId36"/>
              </w:object>
            </w:r>
            <w:r>
              <w:rPr>
                <w:sz w:val="26"/>
                <w:szCs w:val="26"/>
              </w:rPr>
              <w:tab/>
              <w:t xml:space="preserve"> </w:t>
            </w:r>
          </w:p>
          <w:p w:rsidR="00CB6A11" w:rsidRPr="0050643E" w:rsidRDefault="00CB6A11" w:rsidP="00CB6A11">
            <w:pPr>
              <w:ind w:left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Đoạn CD</w:t>
            </w:r>
            <w:r w:rsidRPr="00E261DF">
              <w:rPr>
                <w:position w:val="-34"/>
                <w:sz w:val="26"/>
                <w:szCs w:val="26"/>
              </w:rPr>
              <w:object w:dxaOrig="3300" w:dyaOrig="800">
                <v:shape id="_x0000_i1035" type="#_x0000_t75" style="width:185.25pt;height:45.75pt" o:ole="">
                  <v:imagedata r:id="rId37" o:title=""/>
                </v:shape>
                <o:OLEObject Type="Embed" ProgID="Equation.3" ShapeID="_x0000_i1035" DrawAspect="Content" ObjectID="_1587839789" r:id="rId38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CB6A11" w:rsidRPr="0050643E" w:rsidRDefault="00CB6A11" w:rsidP="00CB6A11">
            <w:pPr>
              <w:ind w:left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Đoạn DB</w:t>
            </w:r>
            <w:r w:rsidRPr="00E261DF">
              <w:rPr>
                <w:position w:val="-34"/>
                <w:sz w:val="26"/>
                <w:szCs w:val="26"/>
              </w:rPr>
              <w:object w:dxaOrig="3680" w:dyaOrig="800">
                <v:shape id="_x0000_i1036" type="#_x0000_t75" style="width:213.75pt;height:47.25pt" o:ole="">
                  <v:imagedata r:id="rId39" o:title=""/>
                </v:shape>
                <o:OLEObject Type="Embed" ProgID="Equation.3" ShapeID="_x0000_i1036" DrawAspect="Content" ObjectID="_1587839790" r:id="rId40"/>
              </w:object>
            </w:r>
            <w:r>
              <w:rPr>
                <w:sz w:val="26"/>
                <w:szCs w:val="26"/>
              </w:rPr>
              <w:tab/>
            </w:r>
          </w:p>
          <w:p w:rsidR="00CB6A11" w:rsidRPr="00CB6A11" w:rsidRDefault="00CB6A11" w:rsidP="00CB6A1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</w:t>
            </w: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 biể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u đồ: Mỗi đoạn vẽ đúng được (0,</w:t>
            </w: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25)</w:t>
            </w:r>
          </w:p>
          <w:p w:rsidR="00CB6A11" w:rsidRPr="002E2DF7" w:rsidRDefault="00CB6A11" w:rsidP="00531E07">
            <w:pPr>
              <w:ind w:left="720" w:firstLine="18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CB6A11" w:rsidRDefault="00CB6A11" w:rsidP="00531E0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E055F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CB6A11" w:rsidRDefault="00CB6A11" w:rsidP="00531E0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CB6A11" w:rsidRDefault="00CB6A11" w:rsidP="00531E0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CB6A11" w:rsidRDefault="00CB6A11" w:rsidP="00531E0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CB6A11" w:rsidRDefault="00CB6A11" w:rsidP="00531E0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B6A11" w:rsidRDefault="00CB6A11" w:rsidP="00531E0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CB6A11" w:rsidRDefault="00CB6A11" w:rsidP="00531E0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CB6A11" w:rsidRDefault="00CB6A11" w:rsidP="00531E0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CB6A11" w:rsidRDefault="00CB6A11" w:rsidP="00531E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CB6A11" w:rsidRDefault="00CB6A11" w:rsidP="00531E0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B6A11" w:rsidRDefault="00CB6A11" w:rsidP="00531E0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CB6A11" w:rsidRDefault="00CB6A11" w:rsidP="00531E0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B6A11" w:rsidRDefault="00CB6A11" w:rsidP="00531E0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CB6A11" w:rsidRDefault="00CB6A11" w:rsidP="00531E0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B6A11" w:rsidRDefault="00CB6A11" w:rsidP="00531E07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CB6A11" w:rsidRDefault="00CB6A11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</w:tc>
      </w:tr>
      <w:tr w:rsidR="00CB6A11" w:rsidRPr="00134972" w:rsidTr="00531E07">
        <w:tc>
          <w:tcPr>
            <w:tcW w:w="720" w:type="dxa"/>
          </w:tcPr>
          <w:p w:rsidR="00CB6A11" w:rsidRPr="00134972" w:rsidRDefault="00CB6A11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540" w:type="dxa"/>
          </w:tcPr>
          <w:p w:rsidR="00CB6A11" w:rsidRPr="00F87AB4" w:rsidRDefault="00CB6A11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87AB4"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CB6A11" w:rsidRPr="0050643E" w:rsidRDefault="00CB6A11" w:rsidP="00CB6A11">
            <w:pPr>
              <w:ind w:firstLine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position w:val="-34"/>
                <w:sz w:val="26"/>
                <w:szCs w:val="26"/>
              </w:rPr>
              <w:t xml:space="preserve">       </w:t>
            </w:r>
            <w:r w:rsidR="00AA57B5" w:rsidRPr="00B27045">
              <w:rPr>
                <w:rFonts w:ascii="Times New Roman" w:hAnsi="Times New Roman"/>
                <w:position w:val="-30"/>
                <w:sz w:val="26"/>
                <w:szCs w:val="26"/>
              </w:rPr>
              <w:object w:dxaOrig="4120" w:dyaOrig="680">
                <v:shape id="_x0000_i1058" type="#_x0000_t75" style="width:231.75pt;height:38.25pt" o:ole="">
                  <v:imagedata r:id="rId41" o:title=""/>
                </v:shape>
                <o:OLEObject Type="Embed" ProgID="Equation.3" ShapeID="_x0000_i1058" DrawAspect="Content" ObjectID="_1587839791" r:id="rId42"/>
              </w:object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CB6A11" w:rsidRPr="00586AC2" w:rsidRDefault="00CB6A11" w:rsidP="00CB6A11">
            <w:pPr>
              <w:ind w:firstLine="7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Vì </w:t>
            </w:r>
            <w:r>
              <w:rPr>
                <w:rFonts w:ascii="Times New Roman" w:hAnsi="Times New Roman"/>
                <w:sz w:val="26"/>
                <w:szCs w:val="26"/>
              </w:rPr>
              <w:sym w:font="Symbol" w:char="F073"/>
            </w:r>
            <w:r>
              <w:rPr>
                <w:rFonts w:ascii="Times New Roman" w:hAnsi="Times New Roman"/>
                <w:sz w:val="26"/>
                <w:szCs w:val="26"/>
              </w:rPr>
              <w:t xml:space="preserve"> &gt;</w:t>
            </w:r>
            <w:r>
              <w:rPr>
                <w:rFonts w:ascii="Times New Roman" w:hAnsi="Times New Roman"/>
                <w:sz w:val="26"/>
                <w:szCs w:val="26"/>
              </w:rPr>
              <w:sym w:font="Symbol" w:char="F05B"/>
            </w:r>
            <w:r>
              <w:rPr>
                <w:rFonts w:ascii="Times New Roman" w:hAnsi="Times New Roman"/>
                <w:sz w:val="26"/>
                <w:szCs w:val="26"/>
              </w:rPr>
              <w:sym w:font="Symbol" w:char="F073"/>
            </w:r>
            <w:r>
              <w:rPr>
                <w:rFonts w:ascii="Times New Roman" w:hAnsi="Times New Roman"/>
                <w:sz w:val="26"/>
                <w:szCs w:val="26"/>
              </w:rPr>
              <w:sym w:font="Symbol" w:char="F05D"/>
            </w:r>
            <w:r>
              <w:rPr>
                <w:rFonts w:ascii="Times New Roman" w:hAnsi="Times New Roman"/>
                <w:sz w:val="26"/>
                <w:szCs w:val="26"/>
              </w:rPr>
              <w:t xml:space="preserve"> nên dầm không đảm bảo độ bền</w:t>
            </w:r>
            <w:r>
              <w:rPr>
                <w:rFonts w:ascii="Times New Roman" w:hAnsi="Times New Roman"/>
                <w:sz w:val="26"/>
                <w:szCs w:val="26"/>
              </w:rPr>
              <w:tab/>
              <w:t xml:space="preserve"> </w:t>
            </w:r>
            <w:r>
              <w:rPr>
                <w:rFonts w:ascii="Times New Roman" w:hAnsi="Times New Roman"/>
                <w:position w:val="-30"/>
                <w:sz w:val="26"/>
                <w:szCs w:val="26"/>
              </w:rPr>
              <w:t xml:space="preserve">  </w:t>
            </w:r>
          </w:p>
        </w:tc>
        <w:tc>
          <w:tcPr>
            <w:tcW w:w="962" w:type="dxa"/>
          </w:tcPr>
          <w:p w:rsidR="00CB6A11" w:rsidRPr="002E2DF7" w:rsidRDefault="00CB6A11" w:rsidP="00531E07">
            <w:pPr>
              <w:jc w:val="center"/>
              <w:rPr>
                <w:rFonts w:ascii="Times New Roman" w:hAnsi="Times New Roman"/>
              </w:rPr>
            </w:pPr>
          </w:p>
          <w:p w:rsidR="00CB6A11" w:rsidRDefault="00CB6A11" w:rsidP="00531E07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E055F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CB6A11" w:rsidRPr="00E055F6" w:rsidRDefault="00CB6A11" w:rsidP="00531E07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</w:tbl>
    <w:p w:rsidR="000C1B5C" w:rsidRDefault="000C1B5C" w:rsidP="000C1B5C"/>
    <w:p w:rsidR="000C1B5C" w:rsidRPr="00F87AB4" w:rsidRDefault="000C1B5C" w:rsidP="000C1B5C">
      <w:pPr>
        <w:jc w:val="center"/>
        <w:rPr>
          <w:rFonts w:ascii="Times New Roman" w:hAnsi="Times New Roman"/>
        </w:rPr>
      </w:pPr>
      <w:r w:rsidRPr="00B309FB">
        <w:rPr>
          <w:rFonts w:ascii="Times New Roman" w:hAnsi="Times New Roman"/>
        </w:rPr>
        <w:t>------HẾT----</w:t>
      </w:r>
    </w:p>
    <w:p w:rsidR="000C1B5C" w:rsidRPr="0021191F" w:rsidRDefault="000C1B5C" w:rsidP="000C1B5C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0C1B5C" w:rsidRPr="00115992" w:rsidRDefault="000C1B5C" w:rsidP="000C1B5C">
      <w:pPr>
        <w:rPr>
          <w:rFonts w:ascii="Times New Roman" w:hAnsi="Times New Roman"/>
          <w:b/>
          <w:bCs/>
          <w:lang w:val="vi-VN"/>
        </w:rPr>
      </w:pPr>
      <w:r>
        <w:rPr>
          <w:rFonts w:ascii="Times New Roman" w:hAnsi="Times New Roman"/>
        </w:rPr>
        <w:t xml:space="preserve">   </w:t>
      </w:r>
      <w:r w:rsidRPr="00115992">
        <w:rPr>
          <w:rFonts w:ascii="Times New Roman" w:hAnsi="Times New Roman"/>
          <w:lang w:val="vi-VN"/>
        </w:rPr>
        <w:t>(Ký và ghi rõ họ tên)</w:t>
      </w:r>
      <w:r w:rsidRPr="00115992">
        <w:rPr>
          <w:rFonts w:ascii="Times New Roman" w:hAnsi="Times New Roman"/>
          <w:lang w:val="vi-VN"/>
        </w:rPr>
        <w:tab/>
        <w:t xml:space="preserve">         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</w:t>
      </w:r>
      <w:r w:rsidRPr="00115992">
        <w:rPr>
          <w:rFonts w:ascii="Times New Roman" w:hAnsi="Times New Roman"/>
          <w:lang w:val="vi-VN"/>
        </w:rPr>
        <w:t>(Ký và ghi rõ họ tên)</w:t>
      </w:r>
    </w:p>
    <w:p w:rsidR="000C1B5C" w:rsidRPr="00115992" w:rsidRDefault="000C1B5C" w:rsidP="000C1B5C">
      <w:pPr>
        <w:rPr>
          <w:rFonts w:ascii="Times New Roman" w:hAnsi="Times New Roman"/>
          <w:b/>
          <w:bCs/>
          <w:lang w:val="vi-VN"/>
        </w:rPr>
      </w:pPr>
    </w:p>
    <w:p w:rsidR="000C1B5C" w:rsidRPr="00115992" w:rsidRDefault="000C1B5C" w:rsidP="000C1B5C">
      <w:pPr>
        <w:rPr>
          <w:rFonts w:ascii="Times New Roman" w:hAnsi="Times New Roman"/>
        </w:rPr>
      </w:pPr>
    </w:p>
    <w:p w:rsidR="000C1B5C" w:rsidRPr="00115992" w:rsidRDefault="000C1B5C" w:rsidP="000C1B5C">
      <w:pPr>
        <w:rPr>
          <w:rFonts w:ascii="Times New Roman" w:hAnsi="Times New Roman"/>
        </w:rPr>
      </w:pPr>
    </w:p>
    <w:p w:rsidR="000C1B5C" w:rsidRPr="00115992" w:rsidRDefault="000C1B5C" w:rsidP="000C1B5C">
      <w:pPr>
        <w:spacing w:line="288" w:lineRule="auto"/>
        <w:jc w:val="both"/>
        <w:rPr>
          <w:rFonts w:ascii="Times New Roman" w:hAnsi="Times New Roman"/>
          <w:b/>
          <w:u w:val="single"/>
        </w:rPr>
      </w:pPr>
    </w:p>
    <w:p w:rsidR="000C1B5C" w:rsidRPr="00115992" w:rsidRDefault="000C1B5C" w:rsidP="000C1B5C">
      <w:pPr>
        <w:spacing w:line="288" w:lineRule="auto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   Vũ Quang Khải</w:t>
      </w:r>
      <w:r w:rsidRPr="00115992">
        <w:rPr>
          <w:rFonts w:ascii="Times New Roman" w:hAnsi="Times New Roman"/>
          <w:b/>
          <w:i/>
          <w:lang w:val="vi-VN"/>
        </w:rPr>
        <w:tab/>
        <w:t xml:space="preserve">       </w:t>
      </w:r>
      <w:r w:rsidRPr="00115992"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  <w:b/>
          <w:i/>
        </w:rPr>
        <w:t xml:space="preserve">           </w:t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  <w:t xml:space="preserve"> </w:t>
      </w:r>
      <w:r w:rsidRPr="00115992">
        <w:rPr>
          <w:rFonts w:ascii="Times New Roman" w:hAnsi="Times New Roman"/>
          <w:b/>
          <w:i/>
          <w:lang w:val="vi-VN"/>
        </w:rPr>
        <w:t>Phan Thị Xuân Trang</w:t>
      </w:r>
      <w:r w:rsidRPr="00115992">
        <w:rPr>
          <w:rFonts w:ascii="Times New Roman" w:hAnsi="Times New Roman"/>
          <w:b/>
          <w:i/>
          <w:lang w:val="vi-VN"/>
        </w:rPr>
        <w:tab/>
        <w:t xml:space="preserve">        </w:t>
      </w:r>
    </w:p>
    <w:p w:rsidR="000C1B5C" w:rsidRDefault="000C1B5C" w:rsidP="000C1B5C">
      <w:pPr>
        <w:jc w:val="both"/>
        <w:rPr>
          <w:rFonts w:ascii="Times New Roman" w:hAnsi="Times New Roman"/>
        </w:rPr>
      </w:pPr>
    </w:p>
    <w:p w:rsidR="00CB720F" w:rsidRPr="00197B64" w:rsidRDefault="00CB720F" w:rsidP="00CB720F">
      <w:pPr>
        <w:ind w:left="-180"/>
        <w:jc w:val="both"/>
        <w:rPr>
          <w:rFonts w:ascii="Times New Roman" w:hAnsi="Times New Roman"/>
          <w:b/>
          <w:lang w:val="vi-VN"/>
        </w:rPr>
      </w:pPr>
      <w:r w:rsidRPr="00197B64">
        <w:rPr>
          <w:rFonts w:ascii="Times New Roman" w:hAnsi="Times New Roman"/>
          <w:b/>
        </w:rPr>
        <w:lastRenderedPageBreak/>
        <w:t>UBND THÀNH PHỐ HỒ CHÍ MINH</w:t>
      </w:r>
      <w:r w:rsidRPr="00197B64">
        <w:rPr>
          <w:rFonts w:ascii="Times New Roman" w:hAnsi="Times New Roman"/>
          <w:b/>
          <w:lang w:val="vi-VN"/>
        </w:rPr>
        <w:t xml:space="preserve"> </w:t>
      </w:r>
      <w:r w:rsidRPr="00197B64">
        <w:rPr>
          <w:rFonts w:ascii="Times New Roman" w:hAnsi="Times New Roman"/>
          <w:b/>
          <w:lang w:val="vi-VN"/>
        </w:rPr>
        <w:tab/>
        <w:t xml:space="preserve">    </w:t>
      </w:r>
      <w:r w:rsidRPr="00197B64">
        <w:rPr>
          <w:rFonts w:ascii="Times New Roman" w:hAnsi="Times New Roman"/>
          <w:b/>
        </w:rPr>
        <w:t xml:space="preserve">   </w:t>
      </w:r>
      <w:r w:rsidRPr="00197B64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CB720F" w:rsidRPr="00197B64" w:rsidRDefault="00CB720F" w:rsidP="00CB720F">
      <w:pPr>
        <w:ind w:left="-36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</w:t>
      </w:r>
      <w:r w:rsidRPr="00197B64">
        <w:rPr>
          <w:rFonts w:ascii="Times New Roman" w:hAnsi="Times New Roman"/>
          <w:b/>
          <w:lang w:val="vi-VN"/>
        </w:rPr>
        <w:t>TRƯỜNG CAO ĐẲNG LÝ TỰ TRỌNG</w:t>
      </w:r>
      <w:r w:rsidRPr="00197B64">
        <w:rPr>
          <w:rFonts w:ascii="Times New Roman" w:hAnsi="Times New Roman"/>
          <w:b/>
          <w:lang w:val="vi-VN"/>
        </w:rPr>
        <w:tab/>
        <w:t xml:space="preserve">              </w:t>
      </w:r>
      <w:r w:rsidRPr="00197B64">
        <w:rPr>
          <w:rFonts w:ascii="Times New Roman" w:hAnsi="Times New Roman"/>
          <w:b/>
          <w:lang w:val="vi-VN"/>
        </w:rPr>
        <w:tab/>
        <w:t xml:space="preserve">Độc lập – Tự do – Hạnh phúc </w:t>
      </w:r>
    </w:p>
    <w:p w:rsidR="00CB720F" w:rsidRPr="00197B64" w:rsidRDefault="00934C03" w:rsidP="00CB720F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  <w:noProof/>
        </w:rPr>
        <w:pict>
          <v:line id="_x0000_s1370" style="position:absolute;left:0;text-align:left;z-index:251677696" from="306.75pt,4.65pt" to="396.75pt,4.65pt"/>
        </w:pict>
      </w:r>
      <w:r w:rsidR="00CB720F" w:rsidRPr="00197B64">
        <w:rPr>
          <w:rFonts w:ascii="Times New Roman" w:hAnsi="Times New Roman"/>
          <w:b/>
          <w:lang w:val="vi-VN"/>
        </w:rPr>
        <w:t xml:space="preserve"> </w:t>
      </w:r>
      <w:r w:rsidR="00CB720F">
        <w:rPr>
          <w:rFonts w:ascii="Times New Roman" w:hAnsi="Times New Roman"/>
          <w:b/>
        </w:rPr>
        <w:t xml:space="preserve">   </w:t>
      </w:r>
      <w:r w:rsidR="00CB720F" w:rsidRPr="00197B64">
        <w:rPr>
          <w:rFonts w:ascii="Times New Roman" w:hAnsi="Times New Roman"/>
          <w:b/>
          <w:lang w:val="vi-VN"/>
        </w:rPr>
        <w:t>T</w:t>
      </w:r>
      <w:r w:rsidR="00CB720F">
        <w:rPr>
          <w:rFonts w:ascii="Times New Roman" w:hAnsi="Times New Roman"/>
          <w:b/>
        </w:rPr>
        <w:t xml:space="preserve">HÀNH </w:t>
      </w:r>
      <w:r w:rsidR="00CB720F" w:rsidRPr="00197B64">
        <w:rPr>
          <w:rFonts w:ascii="Times New Roman" w:hAnsi="Times New Roman"/>
          <w:b/>
          <w:lang w:val="vi-VN"/>
        </w:rPr>
        <w:t>P</w:t>
      </w:r>
      <w:r w:rsidR="00CB720F">
        <w:rPr>
          <w:rFonts w:ascii="Times New Roman" w:hAnsi="Times New Roman"/>
          <w:b/>
        </w:rPr>
        <w:t>HỐ</w:t>
      </w:r>
      <w:r w:rsidR="00CB720F" w:rsidRPr="00197B64">
        <w:rPr>
          <w:rFonts w:ascii="Times New Roman" w:hAnsi="Times New Roman"/>
          <w:b/>
          <w:lang w:val="vi-VN"/>
        </w:rPr>
        <w:t xml:space="preserve"> HỒ CHÍ MINH</w:t>
      </w:r>
      <w:r w:rsidR="00CB720F" w:rsidRPr="00197B64">
        <w:rPr>
          <w:rFonts w:ascii="Times New Roman" w:hAnsi="Times New Roman"/>
          <w:b/>
          <w:lang w:val="vi-VN"/>
        </w:rPr>
        <w:tab/>
      </w:r>
      <w:r w:rsidR="00CB720F" w:rsidRPr="00197B64">
        <w:rPr>
          <w:rFonts w:ascii="Times New Roman" w:hAnsi="Times New Roman"/>
          <w:b/>
          <w:lang w:val="vi-VN"/>
        </w:rPr>
        <w:tab/>
      </w:r>
      <w:r w:rsidR="00CB720F" w:rsidRPr="00197B64">
        <w:rPr>
          <w:rFonts w:ascii="Times New Roman" w:hAnsi="Times New Roman"/>
          <w:b/>
          <w:lang w:val="vi-VN"/>
        </w:rPr>
        <w:tab/>
      </w:r>
      <w:r w:rsidR="00CB720F" w:rsidRPr="00197B64">
        <w:rPr>
          <w:rFonts w:ascii="Times New Roman" w:hAnsi="Times New Roman"/>
          <w:b/>
          <w:lang w:val="vi-VN"/>
        </w:rPr>
        <w:tab/>
      </w:r>
      <w:r w:rsidR="00CB720F">
        <w:rPr>
          <w:rFonts w:ascii="Times New Roman" w:hAnsi="Times New Roman"/>
          <w:b/>
        </w:rPr>
        <w:t xml:space="preserve"> </w:t>
      </w:r>
      <w:r w:rsidR="00CB720F" w:rsidRPr="00197B64">
        <w:rPr>
          <w:rFonts w:ascii="Times New Roman" w:hAnsi="Times New Roman"/>
          <w:b/>
          <w:lang w:val="vi-VN"/>
        </w:rPr>
        <w:tab/>
      </w:r>
      <w:r w:rsidR="00CB720F" w:rsidRPr="00197B64">
        <w:rPr>
          <w:rFonts w:ascii="Times New Roman" w:hAnsi="Times New Roman"/>
          <w:b/>
          <w:lang w:val="vi-VN"/>
        </w:rPr>
        <w:tab/>
      </w:r>
      <w:r w:rsidR="00CB720F" w:rsidRPr="00197B64">
        <w:rPr>
          <w:rFonts w:ascii="Times New Roman" w:hAnsi="Times New Roman"/>
          <w:b/>
          <w:lang w:val="vi-VN"/>
        </w:rPr>
        <w:tab/>
      </w:r>
      <w:r w:rsidR="00CB720F" w:rsidRPr="00197B64">
        <w:rPr>
          <w:rFonts w:ascii="Times New Roman" w:hAnsi="Times New Roman"/>
          <w:b/>
          <w:lang w:val="vi-VN"/>
        </w:rPr>
        <w:tab/>
        <w:t xml:space="preserve">                   </w:t>
      </w:r>
    </w:p>
    <w:p w:rsidR="00CB720F" w:rsidRPr="00197B64" w:rsidRDefault="00934C03" w:rsidP="00CB720F">
      <w:pPr>
        <w:ind w:left="-180"/>
        <w:jc w:val="both"/>
        <w:rPr>
          <w:rFonts w:ascii="Times New Roman" w:hAnsi="Times New Roman"/>
          <w:b/>
          <w:lang w:val="vi-VN"/>
        </w:rPr>
      </w:pPr>
      <w:r w:rsidRPr="00934C03">
        <w:rPr>
          <w:rFonts w:ascii="Times New Roman" w:hAnsi="Times New Roman"/>
          <w:b/>
          <w:noProof/>
          <w:lang w:val="vi-VN" w:eastAsia="vi-VN"/>
        </w:rPr>
        <w:pict>
          <v:line id="_x0000_s1371" style="position:absolute;left:0;text-align:left;z-index:251678720" from="36pt,3.6pt" to="126pt,3.6pt"/>
        </w:pict>
      </w:r>
    </w:p>
    <w:p w:rsidR="00CB720F" w:rsidRPr="00587A21" w:rsidRDefault="00CB720F" w:rsidP="00CB720F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CB720F" w:rsidRDefault="00CB720F" w:rsidP="00CB720F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CB720F" w:rsidRPr="00115992" w:rsidRDefault="00CB720F" w:rsidP="00CB720F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7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8</w:t>
      </w:r>
    </w:p>
    <w:p w:rsidR="00CB720F" w:rsidRPr="00ED566C" w:rsidRDefault="00CB720F" w:rsidP="00CB720F">
      <w:pPr>
        <w:spacing w:line="288" w:lineRule="auto"/>
        <w:ind w:left="1980" w:firstLine="84"/>
        <w:jc w:val="both"/>
        <w:rPr>
          <w:rFonts w:ascii="Times New Roman" w:hAnsi="Times New Roman"/>
          <w:b/>
          <w:sz w:val="20"/>
          <w:szCs w:val="20"/>
        </w:rPr>
      </w:pPr>
    </w:p>
    <w:p w:rsidR="00CB720F" w:rsidRPr="00F22AC2" w:rsidRDefault="00CB720F" w:rsidP="00CB720F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>Cao đẳng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nghề</w:t>
      </w:r>
    </w:p>
    <w:p w:rsidR="00CB720F" w:rsidRPr="00595352" w:rsidRDefault="00CB720F" w:rsidP="00CB720F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r>
        <w:rPr>
          <w:rFonts w:ascii="Times New Roman" w:hAnsi="Times New Roman"/>
          <w:b/>
          <w:sz w:val="26"/>
          <w:szCs w:val="26"/>
        </w:rPr>
        <w:t>Sức bền vật liệu</w:t>
      </w:r>
    </w:p>
    <w:p w:rsidR="00CB720F" w:rsidRPr="00115992" w:rsidRDefault="00CB720F" w:rsidP="00CB720F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>
        <w:rPr>
          <w:rFonts w:ascii="Times New Roman" w:hAnsi="Times New Roman"/>
          <w:b/>
          <w:sz w:val="26"/>
          <w:szCs w:val="26"/>
        </w:rPr>
        <w:t>7C1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="00E41839">
        <w:rPr>
          <w:rFonts w:ascii="Times New Roman" w:hAnsi="Times New Roman"/>
          <w:b/>
          <w:sz w:val="26"/>
          <w:szCs w:val="26"/>
        </w:rPr>
        <w:t>-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CK</w:t>
      </w:r>
      <w:r w:rsidR="00E41839">
        <w:rPr>
          <w:rFonts w:ascii="Times New Roman" w:hAnsi="Times New Roman"/>
          <w:b/>
          <w:sz w:val="26"/>
          <w:szCs w:val="26"/>
        </w:rPr>
        <w:t xml:space="preserve"> +Ô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>
        <w:rPr>
          <w:rFonts w:ascii="Times New Roman" w:hAnsi="Times New Roman"/>
          <w:b/>
          <w:sz w:val="26"/>
          <w:szCs w:val="26"/>
        </w:rPr>
        <w:t>_</w:t>
      </w:r>
    </w:p>
    <w:p w:rsidR="00CB720F" w:rsidRDefault="00934C03" w:rsidP="00CB720F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934C03">
        <w:rPr>
          <w:rFonts w:ascii="Times New Roman" w:hAnsi="Times New Roman"/>
          <w:b/>
          <w:noProof/>
        </w:rPr>
        <w:pict>
          <v:shape id="_x0000_s1369" type="#_x0000_t202" style="position:absolute;left:0;text-align:left;margin-left:9pt;margin-top:13.85pt;width:63pt;height:24pt;z-index:251676672">
            <v:textbox style="mso-next-textbox:#_x0000_s1369">
              <w:txbxContent>
                <w:p w:rsidR="00CC0AEF" w:rsidRPr="0049659F" w:rsidRDefault="00CC0AEF" w:rsidP="00CB720F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r w:rsidRPr="0049659F">
                    <w:rPr>
                      <w:rFonts w:ascii="Times New Roman" w:hAnsi="Times New Roman"/>
                      <w:b/>
                    </w:rPr>
                    <w:t>Đề số 0</w:t>
                  </w:r>
                  <w:r>
                    <w:rPr>
                      <w:rFonts w:ascii="Times New Roman" w:hAnsi="Times New Roman"/>
                      <w:b/>
                    </w:rPr>
                    <w:t>2</w:t>
                  </w:r>
                </w:p>
              </w:txbxContent>
            </v:textbox>
          </v:shape>
        </w:pict>
      </w:r>
      <w:r w:rsidR="00CB720F"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 w:rsidR="00CB720F">
        <w:rPr>
          <w:rFonts w:ascii="Times New Roman" w:hAnsi="Times New Roman"/>
          <w:b/>
          <w:sz w:val="26"/>
          <w:szCs w:val="26"/>
          <w:lang w:val="vi-VN"/>
        </w:rPr>
        <w:t>9</w:t>
      </w:r>
      <w:r w:rsidR="00CB720F"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 w:rsidR="00CB720F">
        <w:rPr>
          <w:rFonts w:ascii="Times New Roman" w:hAnsi="Times New Roman"/>
          <w:b/>
          <w:sz w:val="26"/>
          <w:szCs w:val="26"/>
        </w:rPr>
        <w:t xml:space="preserve"> </w:t>
      </w:r>
      <w:r w:rsidR="00CB720F">
        <w:rPr>
          <w:rFonts w:ascii="Times New Roman" w:hAnsi="Times New Roman"/>
          <w:sz w:val="26"/>
          <w:szCs w:val="26"/>
        </w:rPr>
        <w:t>(không kể thời gian phát đề)</w:t>
      </w:r>
      <w:r w:rsidR="00CB720F"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CB720F" w:rsidRPr="0021191F" w:rsidRDefault="00CB720F" w:rsidP="00CB720F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>(</w:t>
      </w:r>
      <w:r>
        <w:rPr>
          <w:rFonts w:ascii="Times New Roman" w:hAnsi="Times New Roman"/>
          <w:sz w:val="26"/>
          <w:szCs w:val="26"/>
        </w:rPr>
        <w:t>Thí sinh</w:t>
      </w:r>
      <w:r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CB720F" w:rsidRPr="0021191F" w:rsidRDefault="00CB720F" w:rsidP="00CB720F">
      <w:pPr>
        <w:spacing w:line="288" w:lineRule="auto"/>
        <w:ind w:left="2160" w:firstLine="720"/>
        <w:rPr>
          <w:rFonts w:ascii="Times New Roman" w:hAnsi="Times New Roman"/>
          <w:b/>
          <w:sz w:val="26"/>
          <w:szCs w:val="26"/>
          <w:lang w:val="vi-VN"/>
        </w:rPr>
      </w:pPr>
    </w:p>
    <w:p w:rsidR="00CB720F" w:rsidRDefault="00934C03" w:rsidP="00CB720F">
      <w:pPr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  <w:r w:rsidRPr="00934C03">
        <w:rPr>
          <w:rFonts w:ascii="Times New Roman" w:hAnsi="Times New Roman"/>
          <w:noProof/>
        </w:rPr>
        <w:pict>
          <v:group id="_x0000_s4191" style="position:absolute;left:0;text-align:left;margin-left:297.4pt;margin-top:11.65pt;width:175.75pt;height:60.8pt;z-index:253516288" coordorigin="6959,5780" coordsize="3515,1216">
            <v:shape id="_x0000_s4152" type="#_x0000_t202" style="position:absolute;left:6959;top:5940;width:472;height:492" o:regroupid="7" filled="f" stroked="f">
              <v:textbox style="mso-next-textbox:#_x0000_s4152">
                <w:txbxContent>
                  <w:p w:rsidR="00CC0AEF" w:rsidRPr="00C95C9A" w:rsidRDefault="00CC0AEF" w:rsidP="004B7674">
                    <w:pPr>
                      <w:rPr>
                        <w:b/>
                      </w:rPr>
                    </w:pPr>
                    <w:r w:rsidRPr="00C95C9A">
                      <w:rPr>
                        <w:b/>
                        <w:position w:val="-10"/>
                      </w:rPr>
                      <w:object w:dxaOrig="240" w:dyaOrig="340">
                        <v:shape id="_x0000_i1076" type="#_x0000_t75" style="width:12pt;height:17.25pt" o:ole="">
                          <v:imagedata r:id="rId5" o:title=""/>
                        </v:shape>
                        <o:OLEObject Type="Embed" ProgID="Equation.3" ShapeID="_x0000_i1076" DrawAspect="Content" ObjectID="_1587839830" r:id="rId43"/>
                      </w:object>
                    </w:r>
                  </w:p>
                </w:txbxContent>
              </v:textbox>
            </v:shape>
            <v:line id="_x0000_s4153" style="position:absolute" from="7479,6378" to="10276,6378" o:regroupid="7">
              <v:stroke dashstyle="longDashDot"/>
            </v:line>
            <v:line id="_x0000_s4177" style="position:absolute;flip:x" from="9349,6379" to="9838,6379" o:regroupid="7" strokeweight="1.5pt">
              <v:stroke startarrowwidth="narrow" endarrow="block" endarrowwidth="narrow"/>
            </v:line>
            <v:shape id="_x0000_s4178" type="#_x0000_t202" style="position:absolute;left:9321;top:5925;width:574;height:489;mso-wrap-style:none" o:regroupid="7" filled="f" stroked="f">
              <v:textbox style="mso-next-textbox:#_x0000_s4178;mso-fit-shape-to-text:t">
                <w:txbxContent>
                  <w:p w:rsidR="00CC0AEF" w:rsidRPr="00C95C9A" w:rsidRDefault="00CC0AEF" w:rsidP="004B7674">
                    <w:pPr>
                      <w:rPr>
                        <w:b/>
                      </w:rPr>
                    </w:pPr>
                    <w:r w:rsidRPr="004B7674">
                      <w:rPr>
                        <w:b/>
                        <w:position w:val="-10"/>
                      </w:rPr>
                      <w:object w:dxaOrig="279" w:dyaOrig="340">
                        <v:shape id="_x0000_i1077" type="#_x0000_t75" style="width:14.25pt;height:17.25pt" o:ole="">
                          <v:imagedata r:id="rId44" o:title=""/>
                        </v:shape>
                        <o:OLEObject Type="Embed" ProgID="Equation.3" ShapeID="_x0000_i1077" DrawAspect="Content" ObjectID="_1587839831" r:id="rId45"/>
                      </w:object>
                    </w:r>
                  </w:p>
                </w:txbxContent>
              </v:textbox>
            </v:shape>
            <v:line id="_x0000_s4179" style="position:absolute" from="7479,6016" to="10361,6016" o:regroupid="7" strokeweight="1.5pt"/>
            <v:line id="_x0000_s4180" style="position:absolute" from="7479,6797" to="10354,6797" o:regroupid="7" strokeweight="1.5pt"/>
            <v:line id="_x0000_s4181" style="position:absolute" from="7480,6015" to="7480,6796" o:regroupid="7" strokeweight="1.5pt"/>
            <v:line id="_x0000_s4182" style="position:absolute" from="7009,6377" to="7489,6377" o:regroupid="7" strokeweight="1.5pt">
              <v:stroke endarrow="block" endarrowwidth="narrow"/>
            </v:line>
            <v:line id="_x0000_s4183" style="position:absolute" from="8632,6166" to="8632,6599" o:regroupid="7"/>
            <v:shape id="_x0000_s4184" type="#_x0000_t202" style="position:absolute;left:7611;top:5940;width:574;height:489;mso-wrap-style:none" o:regroupid="7" filled="f" stroked="f">
              <v:textbox style="mso-next-textbox:#_x0000_s4184;mso-fit-shape-to-text:t">
                <w:txbxContent>
                  <w:p w:rsidR="00CC0AEF" w:rsidRPr="00C95C9A" w:rsidRDefault="00CC0AEF" w:rsidP="004B7674">
                    <w:pPr>
                      <w:rPr>
                        <w:b/>
                      </w:rPr>
                    </w:pPr>
                    <w:r w:rsidRPr="004B7674">
                      <w:rPr>
                        <w:b/>
                        <w:position w:val="-10"/>
                      </w:rPr>
                      <w:object w:dxaOrig="279" w:dyaOrig="340">
                        <v:shape id="_x0000_i1078" type="#_x0000_t75" style="width:14.25pt;height:17.25pt" o:ole="">
                          <v:imagedata r:id="rId46" o:title=""/>
                        </v:shape>
                        <o:OLEObject Type="Embed" ProgID="Equation.3" ShapeID="_x0000_i1078" DrawAspect="Content" ObjectID="_1587839832" r:id="rId47"/>
                      </w:object>
                    </w:r>
                  </w:p>
                </w:txbxContent>
              </v:textbox>
            </v:shape>
            <v:line id="_x0000_s4185" style="position:absolute" from="7718,6384" to="8198,6384" o:regroupid="7" strokeweight="1.5pt">
              <v:stroke startarrow="block" startarrowwidth="narrow" endarrowwidth="narrow"/>
            </v:line>
            <v:line id="_x0000_s4186" style="position:absolute" from="8212,6166" to="8212,6599" o:regroupid="7"/>
            <v:line id="_x0000_s4187" style="position:absolute" from="9847,6151" to="9847,6584" o:regroupid="7"/>
            <v:line id="_x0000_s4188" style="position:absolute" from="8618,6384" to="9098,6384" o:regroupid="7" strokeweight="1.5pt">
              <v:stroke endarrow="block" endarrowwidth="narrow"/>
            </v:line>
            <v:shape id="_x0000_s4189" type="#_x0000_t202" style="position:absolute;left:8583;top:5941;width:558;height:504;mso-wrap-style:none" o:regroupid="7" filled="f" stroked="f">
              <v:textbox style="mso-next-textbox:#_x0000_s4189;mso-fit-shape-to-text:t">
                <w:txbxContent>
                  <w:p w:rsidR="00CC0AEF" w:rsidRPr="00C95C9A" w:rsidRDefault="00CC0AEF" w:rsidP="004B7674">
                    <w:pPr>
                      <w:rPr>
                        <w:b/>
                      </w:rPr>
                    </w:pPr>
                    <w:r w:rsidRPr="00CB798A">
                      <w:rPr>
                        <w:b/>
                        <w:position w:val="-12"/>
                      </w:rPr>
                      <w:object w:dxaOrig="260" w:dyaOrig="360">
                        <v:shape id="_x0000_i1079" type="#_x0000_t75" style="width:13.5pt;height:18pt" o:ole="">
                          <v:imagedata r:id="rId11" o:title=""/>
                        </v:shape>
                        <o:OLEObject Type="Embed" ProgID="Equation.3" ShapeID="_x0000_i1079" DrawAspect="Content" ObjectID="_1587839833" r:id="rId48"/>
                      </w:object>
                    </w:r>
                  </w:p>
                </w:txbxContent>
              </v:textbox>
            </v:shape>
            <v:group id="_x0000_s4190" style="position:absolute;left:10343;top:5780;width:131;height:1216" coordorigin="10343,5765" coordsize="131,1216">
              <v:line id="_x0000_s4155" style="position:absolute" from="10354,5765" to="10354,6981" o:regroupid="8"/>
              <v:line id="_x0000_s4156" style="position:absolute;flip:x" from="10361,5828" to="10474,5948" o:regroupid="8"/>
              <v:line id="_x0000_s4157" style="position:absolute;flip:x" from="10361,5888" to="10474,6009" o:regroupid="8"/>
              <v:line id="_x0000_s4158" style="position:absolute;flip:x" from="10361,5948" to="10474,6069" o:regroupid="8"/>
              <v:line id="_x0000_s4159" style="position:absolute;flip:x" from="10361,6009" to="10474,6130" o:regroupid="8"/>
              <v:line id="_x0000_s4160" style="position:absolute;flip:x" from="10361,6069" to="10474,6192" o:regroupid="8"/>
              <v:line id="_x0000_s4161" style="position:absolute;flip:x" from="10361,5765" to="10474,5888" o:regroupid="8"/>
              <v:line id="_x0000_s4176" style="position:absolute" from="10343,5765" to="10343,6963" o:regroupid="8"/>
              <v:line id="_x0000_s4163" style="position:absolute;flip:x" from="10361,6555" to="10474,6677" o:regroupid="9"/>
              <v:line id="_x0000_s4164" style="position:absolute;flip:x" from="10361,6616" to="10474,6738" o:regroupid="9"/>
              <v:line id="_x0000_s4165" style="position:absolute;flip:x" from="10361,6677" to="10474,6799" o:regroupid="9"/>
              <v:line id="_x0000_s4166" style="position:absolute;flip:x" from="10361,6738" to="10474,6860" o:regroupid="9"/>
              <v:line id="_x0000_s4167" style="position:absolute;flip:x" from="10361,6799" to="10474,6921" o:regroupid="9"/>
              <v:line id="_x0000_s4168" style="position:absolute;flip:x" from="10361,6494" to="10474,6616" o:regroupid="9"/>
              <v:line id="_x0000_s4170" style="position:absolute;flip:x" from="10361,6191" to="10474,6313" o:regroupid="10"/>
              <v:line id="_x0000_s4171" style="position:absolute;flip:x" from="10361,6252" to="10474,6373" o:regroupid="10"/>
              <v:line id="_x0000_s4172" style="position:absolute;flip:x" from="10361,6313" to="10474,6434" o:regroupid="10"/>
              <v:line id="_x0000_s4173" style="position:absolute;flip:x" from="10361,6373" to="10474,6495" o:regroupid="10"/>
              <v:line id="_x0000_s4174" style="position:absolute;flip:x" from="10361,6434" to="10474,6556" o:regroupid="10"/>
              <v:line id="_x0000_s4175" style="position:absolute;flip:x" from="10361,6130" to="10474,6252" o:regroupid="10"/>
            </v:group>
          </v:group>
        </w:pict>
      </w:r>
      <w:r w:rsidR="00CB720F"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>Câu 1</w:t>
      </w:r>
      <w:r w:rsidR="00CB720F" w:rsidRPr="00DA0DF8">
        <w:rPr>
          <w:rFonts w:ascii="Times New Roman" w:hAnsi="Times New Roman"/>
          <w:b/>
          <w:sz w:val="26"/>
          <w:szCs w:val="26"/>
          <w:lang w:val="vi-VN"/>
        </w:rPr>
        <w:t>: (</w:t>
      </w:r>
      <w:r w:rsidR="00CB720F">
        <w:rPr>
          <w:rFonts w:ascii="Times New Roman" w:hAnsi="Times New Roman"/>
          <w:b/>
          <w:sz w:val="26"/>
          <w:szCs w:val="26"/>
        </w:rPr>
        <w:t>3</w:t>
      </w:r>
      <w:r w:rsidR="00CB720F" w:rsidRPr="00DA0DF8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4B7674" w:rsidRDefault="004B7674" w:rsidP="004B7674">
      <w:pPr>
        <w:spacing w:line="276" w:lineRule="auto"/>
        <w:ind w:right="4187" w:firstLine="436"/>
        <w:jc w:val="both"/>
        <w:rPr>
          <w:rFonts w:ascii="Times New Roman" w:hAnsi="Times New Roman"/>
        </w:rPr>
      </w:pPr>
      <w:r w:rsidRPr="00E81BE2">
        <w:rPr>
          <w:rFonts w:ascii="Times New Roman" w:hAnsi="Times New Roman"/>
        </w:rPr>
        <w:t xml:space="preserve">Thanh thép chịu tác dụng của các </w:t>
      </w:r>
      <w:r w:rsidRPr="00E81BE2">
        <w:rPr>
          <w:rFonts w:ascii="Times New Roman" w:hAnsi="Times New Roman"/>
          <w:lang w:val="vi-VN"/>
        </w:rPr>
        <w:t xml:space="preserve">ngoại </w:t>
      </w:r>
      <w:r w:rsidRPr="00E81BE2">
        <w:rPr>
          <w:rFonts w:ascii="Times New Roman" w:hAnsi="Times New Roman"/>
        </w:rPr>
        <w:t>lực P</w:t>
      </w:r>
      <w:r w:rsidRPr="00E81BE2">
        <w:rPr>
          <w:rFonts w:ascii="Times New Roman" w:hAnsi="Times New Roman"/>
          <w:vertAlign w:val="subscript"/>
        </w:rPr>
        <w:t>1</w:t>
      </w:r>
      <w:r w:rsidRPr="00E81BE2">
        <w:rPr>
          <w:rFonts w:ascii="Times New Roman" w:hAnsi="Times New Roman"/>
        </w:rPr>
        <w:t xml:space="preserve"> = </w:t>
      </w:r>
      <w:r>
        <w:rPr>
          <w:rFonts w:ascii="Times New Roman" w:hAnsi="Times New Roman"/>
        </w:rPr>
        <w:t>3</w:t>
      </w:r>
      <w:r w:rsidRPr="00E81BE2">
        <w:rPr>
          <w:rFonts w:ascii="Times New Roman" w:hAnsi="Times New Roman"/>
        </w:rPr>
        <w:t>0KN, P</w:t>
      </w:r>
      <w:r w:rsidRPr="00E81BE2">
        <w:rPr>
          <w:rFonts w:ascii="Times New Roman" w:hAnsi="Times New Roman"/>
          <w:vertAlign w:val="subscript"/>
        </w:rPr>
        <w:t>2</w:t>
      </w:r>
      <w:r w:rsidRPr="00E81BE2">
        <w:rPr>
          <w:rFonts w:ascii="Times New Roman" w:hAnsi="Times New Roman"/>
        </w:rPr>
        <w:t xml:space="preserve"> = </w:t>
      </w:r>
      <w:r>
        <w:rPr>
          <w:rFonts w:ascii="Times New Roman" w:hAnsi="Times New Roman"/>
        </w:rPr>
        <w:t>7</w:t>
      </w:r>
      <w:r w:rsidRPr="00E81BE2">
        <w:rPr>
          <w:rFonts w:ascii="Times New Roman" w:hAnsi="Times New Roman"/>
        </w:rPr>
        <w:t>0KN, P</w:t>
      </w:r>
      <w:r w:rsidRPr="00E81BE2">
        <w:rPr>
          <w:rFonts w:ascii="Times New Roman" w:hAnsi="Times New Roman"/>
          <w:vertAlign w:val="subscript"/>
        </w:rPr>
        <w:t>3</w:t>
      </w:r>
      <w:r w:rsidRPr="00E81BE2">
        <w:rPr>
          <w:rFonts w:ascii="Times New Roman" w:hAnsi="Times New Roman"/>
        </w:rPr>
        <w:t xml:space="preserve"> = </w:t>
      </w:r>
      <w:r>
        <w:rPr>
          <w:rFonts w:ascii="Times New Roman" w:hAnsi="Times New Roman"/>
        </w:rPr>
        <w:t>9</w:t>
      </w:r>
      <w:r w:rsidRPr="00E81BE2">
        <w:rPr>
          <w:rFonts w:ascii="Times New Roman" w:hAnsi="Times New Roman"/>
          <w:lang w:val="vi-VN"/>
        </w:rPr>
        <w:t xml:space="preserve">0KN và </w:t>
      </w:r>
      <w:r w:rsidRPr="00E81BE2">
        <w:rPr>
          <w:rFonts w:ascii="Times New Roman" w:hAnsi="Times New Roman"/>
        </w:rPr>
        <w:t>P</w:t>
      </w:r>
      <w:r w:rsidRPr="00E81BE2">
        <w:rPr>
          <w:rFonts w:ascii="Times New Roman" w:hAnsi="Times New Roman"/>
          <w:vertAlign w:val="subscript"/>
          <w:lang w:val="vi-VN"/>
        </w:rPr>
        <w:t>4</w:t>
      </w:r>
      <w:r w:rsidRPr="00E81BE2">
        <w:rPr>
          <w:rFonts w:ascii="Times New Roman" w:hAnsi="Times New Roman"/>
        </w:rPr>
        <w:t xml:space="preserve"> =</w:t>
      </w:r>
      <w:r>
        <w:rPr>
          <w:rFonts w:ascii="Times New Roman" w:hAnsi="Times New Roman"/>
        </w:rPr>
        <w:t xml:space="preserve"> 80</w:t>
      </w:r>
      <w:r w:rsidRPr="00E81BE2">
        <w:rPr>
          <w:rFonts w:ascii="Times New Roman" w:hAnsi="Times New Roman"/>
        </w:rPr>
        <w:t xml:space="preserve">KN. Thanh có mặt cắt ngang tròn đường kính d = </w:t>
      </w:r>
      <w:r>
        <w:rPr>
          <w:rFonts w:ascii="Times New Roman" w:hAnsi="Times New Roman"/>
        </w:rPr>
        <w:t>2c</w:t>
      </w:r>
      <w:r w:rsidRPr="00E81BE2">
        <w:rPr>
          <w:rFonts w:ascii="Times New Roman" w:hAnsi="Times New Roman"/>
        </w:rPr>
        <w:t xml:space="preserve">m. </w:t>
      </w:r>
    </w:p>
    <w:p w:rsidR="004B7674" w:rsidRPr="00E81BE2" w:rsidRDefault="004B7674" w:rsidP="004B7674">
      <w:pPr>
        <w:spacing w:line="276" w:lineRule="auto"/>
        <w:ind w:right="4187" w:firstLine="27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a)</w:t>
      </w:r>
      <w:r w:rsidRPr="00E81BE2">
        <w:rPr>
          <w:rFonts w:ascii="Times New Roman" w:hAnsi="Times New Roman"/>
        </w:rPr>
        <w:t xml:space="preserve"> Vẽ biểu đồ nội lực (</w:t>
      </w:r>
      <w:r>
        <w:rPr>
          <w:rFonts w:ascii="Times New Roman" w:hAnsi="Times New Roman"/>
        </w:rPr>
        <w:t>2</w:t>
      </w:r>
      <w:r w:rsidRPr="00E81BE2">
        <w:rPr>
          <w:rFonts w:ascii="Times New Roman" w:hAnsi="Times New Roman"/>
        </w:rPr>
        <w:t>đ)</w:t>
      </w:r>
    </w:p>
    <w:p w:rsidR="004B7674" w:rsidRPr="00E81BE2" w:rsidRDefault="004B7674" w:rsidP="004B7674">
      <w:pPr>
        <w:spacing w:line="276" w:lineRule="auto"/>
        <w:ind w:firstLine="284"/>
        <w:jc w:val="both"/>
        <w:rPr>
          <w:rFonts w:ascii="Times New Roman" w:hAnsi="Times New Roman"/>
        </w:rPr>
      </w:pPr>
      <w:r w:rsidRPr="00E81BE2">
        <w:rPr>
          <w:rFonts w:ascii="Times New Roman" w:hAnsi="Times New Roman"/>
          <w:lang w:val="vi-VN"/>
        </w:rPr>
        <w:t>b</w:t>
      </w:r>
      <w:r>
        <w:rPr>
          <w:rFonts w:ascii="Times New Roman" w:hAnsi="Times New Roman"/>
        </w:rPr>
        <w:t>)</w:t>
      </w:r>
      <w:r w:rsidRPr="00E81BE2">
        <w:rPr>
          <w:rFonts w:ascii="Times New Roman" w:hAnsi="Times New Roman"/>
          <w:lang w:val="vi-VN"/>
        </w:rPr>
        <w:t xml:space="preserve"> </w:t>
      </w:r>
      <w:r w:rsidRPr="00E81BE2">
        <w:rPr>
          <w:rFonts w:ascii="Times New Roman" w:hAnsi="Times New Roman"/>
        </w:rPr>
        <w:t xml:space="preserve">Kiểm tra độ bền của thanh. Biết ứng suất cho phép </w:t>
      </w:r>
      <w:r w:rsidRPr="00961B57">
        <w:rPr>
          <w:rFonts w:ascii="Times New Roman" w:hAnsi="Times New Roman"/>
        </w:rPr>
        <w:t>[</w:t>
      </w:r>
      <w:r w:rsidRPr="00961B57">
        <w:rPr>
          <w:rFonts w:ascii="Times New Roman" w:hAnsi="Times New Roman"/>
        </w:rPr>
        <w:sym w:font="UniversalMath1 BT" w:char="F073"/>
      </w:r>
      <w:r w:rsidRPr="00961B57">
        <w:rPr>
          <w:rFonts w:ascii="Times New Roman" w:hAnsi="Times New Roman"/>
          <w:vertAlign w:val="subscript"/>
        </w:rPr>
        <w:t>k</w:t>
      </w:r>
      <w:r w:rsidRPr="00961B57">
        <w:rPr>
          <w:rFonts w:ascii="Times New Roman" w:hAnsi="Times New Roman"/>
        </w:rPr>
        <w:t>] = [</w:t>
      </w:r>
      <w:r w:rsidRPr="00961B57">
        <w:rPr>
          <w:rFonts w:ascii="Times New Roman" w:hAnsi="Times New Roman"/>
        </w:rPr>
        <w:sym w:font="UniversalMath1 BT" w:char="F073"/>
      </w:r>
      <w:r w:rsidRPr="00961B57">
        <w:rPr>
          <w:rFonts w:ascii="Times New Roman" w:hAnsi="Times New Roman"/>
          <w:vertAlign w:val="subscript"/>
        </w:rPr>
        <w:t>n</w:t>
      </w:r>
      <w:r w:rsidRPr="00961B57">
        <w:rPr>
          <w:rFonts w:ascii="Times New Roman" w:hAnsi="Times New Roman"/>
        </w:rPr>
        <w:t xml:space="preserve">] </w:t>
      </w:r>
      <w:r w:rsidRPr="00E81BE2">
        <w:rPr>
          <w:rFonts w:ascii="Times New Roman" w:hAnsi="Times New Roman"/>
        </w:rPr>
        <w:t>=10</w:t>
      </w:r>
      <w:r>
        <w:rPr>
          <w:rFonts w:ascii="Times New Roman" w:hAnsi="Times New Roman"/>
        </w:rPr>
        <w:t xml:space="preserve"> k</w:t>
      </w:r>
      <w:r w:rsidRPr="00E81BE2">
        <w:rPr>
          <w:rFonts w:ascii="Times New Roman" w:hAnsi="Times New Roman"/>
        </w:rPr>
        <w:t>N/</w:t>
      </w:r>
      <w:r>
        <w:rPr>
          <w:rFonts w:ascii="Times New Roman" w:hAnsi="Times New Roman"/>
        </w:rPr>
        <w:t>c</w:t>
      </w:r>
      <w:r w:rsidRPr="00E81BE2">
        <w:rPr>
          <w:rFonts w:ascii="Times New Roman" w:hAnsi="Times New Roman"/>
        </w:rPr>
        <w:t>m</w:t>
      </w:r>
      <w:r w:rsidRPr="00E81BE2">
        <w:rPr>
          <w:rFonts w:ascii="Times New Roman" w:hAnsi="Times New Roman"/>
          <w:vertAlign w:val="superscript"/>
        </w:rPr>
        <w:t xml:space="preserve">2  </w:t>
      </w:r>
      <w:r w:rsidRPr="00E81BE2">
        <w:rPr>
          <w:rFonts w:ascii="Times New Roman" w:hAnsi="Times New Roman"/>
        </w:rPr>
        <w:t>(</w:t>
      </w:r>
      <w:r>
        <w:rPr>
          <w:rFonts w:ascii="Times New Roman" w:hAnsi="Times New Roman"/>
        </w:rPr>
        <w:t>1</w:t>
      </w:r>
      <w:r w:rsidRPr="00E81BE2">
        <w:rPr>
          <w:rFonts w:ascii="Times New Roman" w:hAnsi="Times New Roman"/>
        </w:rPr>
        <w:t>đ)</w:t>
      </w:r>
    </w:p>
    <w:p w:rsidR="00192E46" w:rsidRPr="00C95C9A" w:rsidRDefault="00192E46" w:rsidP="00192E46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r w:rsidRPr="00EE6B6B">
        <w:rPr>
          <w:rFonts w:ascii="Times New Roman" w:hAnsi="Times New Roman"/>
          <w:b/>
          <w:sz w:val="26"/>
          <w:szCs w:val="26"/>
          <w:u w:val="single"/>
        </w:rPr>
        <w:t xml:space="preserve">Câu </w:t>
      </w:r>
      <w:r>
        <w:rPr>
          <w:rFonts w:ascii="Times New Roman" w:hAnsi="Times New Roman"/>
          <w:b/>
          <w:sz w:val="26"/>
          <w:szCs w:val="26"/>
          <w:u w:val="single"/>
          <w:lang w:val="vi-VN"/>
        </w:rPr>
        <w:t>2</w:t>
      </w:r>
      <w:r w:rsidRPr="00EE6B6B">
        <w:rPr>
          <w:rFonts w:ascii="Times New Roman" w:hAnsi="Times New Roman"/>
          <w:sz w:val="26"/>
          <w:szCs w:val="26"/>
        </w:rPr>
        <w:t xml:space="preserve">: </w:t>
      </w:r>
      <w:r w:rsidRPr="00C95C9A">
        <w:rPr>
          <w:rFonts w:ascii="Times New Roman" w:hAnsi="Times New Roman"/>
          <w:b/>
          <w:sz w:val="26"/>
          <w:szCs w:val="26"/>
        </w:rPr>
        <w:t>(</w:t>
      </w:r>
      <w:r w:rsidRPr="00C95C9A">
        <w:rPr>
          <w:rFonts w:ascii="Times New Roman" w:hAnsi="Times New Roman"/>
          <w:b/>
          <w:sz w:val="26"/>
          <w:szCs w:val="26"/>
          <w:lang w:val="vi-VN"/>
        </w:rPr>
        <w:t>3</w:t>
      </w:r>
      <w:r w:rsidRPr="00C95C9A">
        <w:rPr>
          <w:rFonts w:ascii="Times New Roman" w:hAnsi="Times New Roman"/>
          <w:b/>
          <w:sz w:val="26"/>
          <w:szCs w:val="26"/>
        </w:rPr>
        <w:t xml:space="preserve"> điểm)</w:t>
      </w:r>
    </w:p>
    <w:p w:rsidR="00192E46" w:rsidRPr="009C2769" w:rsidRDefault="00934C03" w:rsidP="009C2769">
      <w:pPr>
        <w:ind w:right="4529" w:firstLine="284"/>
        <w:jc w:val="both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w:pict>
          <v:group id="_x0000_s4231" style="position:absolute;left:0;text-align:left;margin-left:306.45pt;margin-top:5.6pt;width:183.1pt;height:52.3pt;z-index:253517312" coordorigin="6975,8280" coordsize="4185,1046">
            <v:rect id="_x0000_s4232" style="position:absolute;left:8289;top:8349;width:174;height:288" filled="f" stroked="f">
              <v:textbox style="mso-next-textbox:#_x0000_s4232;mso-fit-shape-to-text:t" inset="0,0,0,0">
                <w:txbxContent>
                  <w:p w:rsidR="00CC0AEF" w:rsidRDefault="00CC0AEF" w:rsidP="009C2769">
                    <w:r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</w:p>
                </w:txbxContent>
              </v:textbox>
            </v:rect>
            <v:shape id="_x0000_s4233" style="position:absolute;left:7174;top:8922;width:3463;height:19" coordsize="10388,57" path="m,l,57,10388,,,xe" fillcolor="black" stroked="f">
              <v:path arrowok="t"/>
            </v:shape>
            <v:shape id="_x0000_s4234" style="position:absolute;left:7174;top:8922;width:3463;height:19" coordsize="10388,57" path="m,57l10388,r,57l,57xe" fillcolor="black" stroked="f">
              <v:path arrowok="t"/>
            </v:shape>
            <v:rect id="_x0000_s4235" style="position:absolute;left:7174;top:8922;width:3463;height:19" filled="f" strokeweight="1.5pt"/>
            <v:rect id="_x0000_s4236" style="position:absolute;left:7200;top:8927;width:159;height:288" filled="f" stroked="f">
              <v:textbox style="mso-next-textbox:#_x0000_s4236;mso-fit-shape-to-text:t" inset="0,0,0,0">
                <w:txbxContent>
                  <w:p w:rsidR="00CC0AEF" w:rsidRDefault="00CC0AEF" w:rsidP="009C2769">
                    <w:r>
                      <w:rPr>
                        <w:color w:val="000000"/>
                        <w:sz w:val="22"/>
                        <w:szCs w:val="22"/>
                      </w:rPr>
                      <w:t>A</w:t>
                    </w:r>
                  </w:p>
                </w:txbxContent>
              </v:textbox>
            </v:rect>
            <v:group id="_x0000_s4237" style="position:absolute;left:7223;top:8321;width:290;height:387" coordorigin="7295,6660" coordsize="290,387">
              <v:rect id="_x0000_s4238" style="position:absolute;left:7493;top:6812;width:92;height:235" filled="f" stroked="f">
                <v:textbox style="mso-next-textbox:#_x0000_s4238;mso-fit-shape-to-text:t" inset="0,0,0,0">
                  <w:txbxContent>
                    <w:p w:rsidR="00CC0AEF" w:rsidRDefault="00CC0AEF" w:rsidP="009C2769">
                      <w:r>
                        <w:rPr>
                          <w:color w:val="000000"/>
                          <w:sz w:val="18"/>
                          <w:szCs w:val="18"/>
                        </w:rPr>
                        <w:t>1</w:t>
                      </w:r>
                    </w:p>
                  </w:txbxContent>
                </v:textbox>
              </v:rect>
              <v:rect id="_x0000_s4239" style="position:absolute;left:7295;top:6660;width:174;height:288" filled="f" stroked="f">
                <v:textbox style="mso-next-textbox:#_x0000_s4239;mso-fit-shape-to-text:t" inset="0,0,0,0">
                  <w:txbxContent>
                    <w:p w:rsidR="00CC0AEF" w:rsidRDefault="00CC0AEF" w:rsidP="009C2769">
                      <w:r>
                        <w:rPr>
                          <w:color w:val="000000"/>
                          <w:sz w:val="22"/>
                          <w:szCs w:val="22"/>
                        </w:rPr>
                        <w:t>m</w:t>
                      </w:r>
                    </w:p>
                  </w:txbxContent>
                </v:textbox>
              </v:rect>
            </v:group>
            <v:rect id="_x0000_s4240" style="position:absolute;left:10696;top:8882;width:149;height:288" filled="f" stroked="f">
              <v:textbox style="mso-next-textbox:#_x0000_s4240;mso-fit-shape-to-text:t" inset="0,0,0,0">
                <w:txbxContent>
                  <w:p w:rsidR="00CC0AEF" w:rsidRDefault="00CC0AEF" w:rsidP="009C2769">
                    <w:r>
                      <w:rPr>
                        <w:color w:val="000000"/>
                        <w:sz w:val="22"/>
                        <w:szCs w:val="22"/>
                      </w:rPr>
                      <w:t>B</w:t>
                    </w:r>
                  </w:p>
                </w:txbxContent>
              </v:textbox>
            </v:rect>
            <v:rect id="_x0000_s4241" style="position:absolute;left:8488;top:8501;width:92;height:235" filled="f" stroked="f">
              <v:textbox style="mso-next-textbox:#_x0000_s4241;mso-fit-shape-to-text:t" inset="0,0,0,0">
                <w:txbxContent>
                  <w:p w:rsidR="00CC0AEF" w:rsidRDefault="00CC0AEF" w:rsidP="009C2769">
                    <w:r>
                      <w:rPr>
                        <w:color w:val="000000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rect>
            <v:rect id="_x0000_s4242" style="position:absolute;left:9517;top:8280;width:174;height:288" filled="f" stroked="f">
              <v:textbox style="mso-next-textbox:#_x0000_s4242;mso-fit-shape-to-text:t" inset="0,0,0,0">
                <w:txbxContent>
                  <w:p w:rsidR="00CC0AEF" w:rsidRDefault="00CC0AEF" w:rsidP="009C2769">
                    <w:r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</w:p>
                </w:txbxContent>
              </v:textbox>
            </v:rect>
            <v:rect id="_x0000_s4243" style="position:absolute;left:9716;top:8432;width:92;height:235" filled="f" stroked="f">
              <v:textbox style="mso-next-textbox:#_x0000_s4243;mso-fit-shape-to-text:t" inset="0,0,0,0">
                <w:txbxContent>
                  <w:p w:rsidR="00CC0AEF" w:rsidRDefault="00CC0AEF" w:rsidP="009C2769">
                    <w:r>
                      <w:rPr>
                        <w:color w:val="000000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rect>
            <v:rect id="_x0000_s4244" style="position:absolute;left:10909;top:8456;width:92;height:235" filled="f" stroked="f">
              <v:textbox style="mso-next-textbox:#_x0000_s4244;mso-fit-shape-to-text:t" inset="0,0,0,0">
                <w:txbxContent>
                  <w:p w:rsidR="00CC0AEF" w:rsidRDefault="00CC0AEF" w:rsidP="009C2769">
                    <w:r>
                      <w:rPr>
                        <w:color w:val="000000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rect>
            <v:rect id="_x0000_s4245" style="position:absolute;left:10710;top:8304;width:174;height:288" filled="f" stroked="f">
              <v:textbox style="mso-next-textbox:#_x0000_s4245;mso-fit-shape-to-text:t" inset="0,0,0,0">
                <w:txbxContent>
                  <w:p w:rsidR="00CC0AEF" w:rsidRDefault="00CC0AEF" w:rsidP="009C2769">
                    <w:r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</w:p>
                </w:txbxContent>
              </v:textbox>
            </v:rect>
            <v:shape id="_x0000_s4246" type="#_x0000_t19" style="position:absolute;left:10380;top:8561;width:780;height:764;flip:x" coordsize="21600,22927" adj="-2920421,1381883,,15156" path="wr-21600,-6444,21600,36756,15390,,20154,22927nfewr-21600,-6444,21600,36756,15390,,20154,22927l,15156nsxe">
              <v:stroke endarrow="block" endarrowwidth="narrow"/>
              <v:path o:connectlocs="15390,0;20154,22927;0,15156"/>
            </v:shape>
            <v:line id="_x0000_s4247" style="position:absolute;flip:x" from="8040,8921" to="8220,9281"/>
            <v:line id="_x0000_s4248" style="position:absolute;flip:x" from="10440,8966" to="10620,9326"/>
            <v:line id="_x0000_s4249" style="position:absolute;flip:x" from="9270,8936" to="9450,9296"/>
            <v:line id="_x0000_s4250" style="position:absolute;flip:x" from="6975,8921" to="7155,9281"/>
            <v:shape id="_x0000_s4251" type="#_x0000_t19" style="position:absolute;left:9225;top:8486;width:855;height:759;flip:x" coordsize="21600,22779" adj="-2920421,1354379,,15156" path="wr-21600,-6444,21600,36756,15390,,20210,22779nfewr-21600,-6444,21600,36756,15390,,20210,22779l,15156nsxe">
              <v:stroke startarrow="block" startarrowwidth="narrow" endarrowwidth="narrow"/>
              <v:path o:connectlocs="15390,0;20210,22779;0,15156"/>
            </v:shape>
            <v:shape id="_x0000_s4252" type="#_x0000_t19" style="position:absolute;left:8025;top:8606;width:780;height:638;flip:x" coordsize="21600,19149" adj="-2604278,938292,,13808" path="wr-21600,-7792,21600,35408,16610,,20929,19149nfewr-21600,-7792,21600,35408,16610,,20929,19149l,13808nsxe">
              <v:stroke endarrow="block" endarrowwidth="narrow"/>
              <v:path o:connectlocs="16610,0;20929,19149;0,13808"/>
            </v:shape>
            <v:shape id="_x0000_s4253" type="#_x0000_t19" style="position:absolute;left:6975;top:8568;width:780;height:638;flip:x" coordsize="21600,19149" adj="-2604278,938292,,13808" path="wr-21600,-7792,21600,35408,16610,,20929,19149nfewr-21600,-7792,21600,35408,16610,,20929,19149l,13808nsxe">
              <v:stroke endarrow="block" endarrowwidth="narrow"/>
              <v:path o:connectlocs="16610,0;20929,19149;0,13808"/>
            </v:shape>
            <v:line id="_x0000_s4254" style="position:absolute" from="9450,8385" to="9450,8925"/>
            <v:line id="_x0000_s4255" style="position:absolute" from="7155,8385" to="7155,8925"/>
            <v:line id="_x0000_s4256" style="position:absolute" from="10620,8385" to="10620,8925"/>
            <v:line id="_x0000_s4257" style="position:absolute" from="8220,8385" to="8220,8925"/>
          </v:group>
        </w:pict>
      </w:r>
      <w:r w:rsidR="009C2769" w:rsidRPr="009C2769">
        <w:rPr>
          <w:rFonts w:ascii="Times New Roman" w:hAnsi="Times New Roman"/>
        </w:rPr>
        <w:t>Trục AB có đường kính không đổi d</w:t>
      </w:r>
      <w:r w:rsidR="009C2769">
        <w:rPr>
          <w:rFonts w:ascii="Times New Roman" w:hAnsi="Times New Roman"/>
        </w:rPr>
        <w:t>=</w:t>
      </w:r>
      <w:r w:rsidR="001F48EA">
        <w:rPr>
          <w:rFonts w:ascii="Times New Roman" w:hAnsi="Times New Roman"/>
        </w:rPr>
        <w:t xml:space="preserve"> </w:t>
      </w:r>
      <w:r w:rsidR="003B2083">
        <w:rPr>
          <w:rFonts w:ascii="Times New Roman" w:hAnsi="Times New Roman"/>
        </w:rPr>
        <w:t>0.06</w:t>
      </w:r>
      <w:r w:rsidR="009C2769">
        <w:rPr>
          <w:rFonts w:ascii="Times New Roman" w:hAnsi="Times New Roman"/>
        </w:rPr>
        <w:t>m</w:t>
      </w:r>
      <w:r w:rsidR="009C2769" w:rsidRPr="009C2769">
        <w:rPr>
          <w:rFonts w:ascii="Times New Roman" w:hAnsi="Times New Roman"/>
        </w:rPr>
        <w:t>, chịu tác dụng của các mômen xoắn: m</w:t>
      </w:r>
      <w:r w:rsidR="009C2769" w:rsidRPr="009C2769">
        <w:rPr>
          <w:rFonts w:ascii="Times New Roman" w:hAnsi="Times New Roman"/>
          <w:vertAlign w:val="subscript"/>
        </w:rPr>
        <w:t>1</w:t>
      </w:r>
      <w:r w:rsidR="009C2769" w:rsidRPr="009C2769">
        <w:rPr>
          <w:rFonts w:ascii="Times New Roman" w:hAnsi="Times New Roman"/>
        </w:rPr>
        <w:t>=</w:t>
      </w:r>
      <w:r w:rsidR="005B7410">
        <w:rPr>
          <w:rFonts w:ascii="Times New Roman" w:hAnsi="Times New Roman"/>
        </w:rPr>
        <w:t>4</w:t>
      </w:r>
      <w:r w:rsidR="009C2769" w:rsidRPr="009C2769">
        <w:rPr>
          <w:rFonts w:ascii="Times New Roman" w:hAnsi="Times New Roman"/>
        </w:rPr>
        <w:t>00Nm, m</w:t>
      </w:r>
      <w:r w:rsidR="009C2769" w:rsidRPr="009C2769">
        <w:rPr>
          <w:rFonts w:ascii="Times New Roman" w:hAnsi="Times New Roman"/>
          <w:vertAlign w:val="subscript"/>
        </w:rPr>
        <w:t>2</w:t>
      </w:r>
      <w:r w:rsidR="009C2769" w:rsidRPr="009C2769">
        <w:rPr>
          <w:rFonts w:ascii="Times New Roman" w:hAnsi="Times New Roman"/>
        </w:rPr>
        <w:t xml:space="preserve"> = </w:t>
      </w:r>
      <w:r w:rsidR="005B7410">
        <w:rPr>
          <w:rFonts w:ascii="Times New Roman" w:hAnsi="Times New Roman"/>
        </w:rPr>
        <w:t>5</w:t>
      </w:r>
      <w:r w:rsidR="009C2769" w:rsidRPr="009C2769">
        <w:rPr>
          <w:rFonts w:ascii="Times New Roman" w:hAnsi="Times New Roman"/>
        </w:rPr>
        <w:t>00Nm, m</w:t>
      </w:r>
      <w:r w:rsidR="009C2769" w:rsidRPr="009C2769">
        <w:rPr>
          <w:rFonts w:ascii="Times New Roman" w:hAnsi="Times New Roman"/>
          <w:vertAlign w:val="subscript"/>
        </w:rPr>
        <w:t>3</w:t>
      </w:r>
      <w:r w:rsidR="009C2769" w:rsidRPr="009C2769">
        <w:rPr>
          <w:rFonts w:ascii="Times New Roman" w:hAnsi="Times New Roman"/>
        </w:rPr>
        <w:t xml:space="preserve"> = 1</w:t>
      </w:r>
      <w:r w:rsidR="005B7410">
        <w:rPr>
          <w:rFonts w:ascii="Times New Roman" w:hAnsi="Times New Roman"/>
        </w:rPr>
        <w:t>5</w:t>
      </w:r>
      <w:r w:rsidR="009C2769" w:rsidRPr="009C2769">
        <w:rPr>
          <w:rFonts w:ascii="Times New Roman" w:hAnsi="Times New Roman"/>
        </w:rPr>
        <w:t>00Nm, m</w:t>
      </w:r>
      <w:r w:rsidR="009C2769" w:rsidRPr="009C2769">
        <w:rPr>
          <w:rFonts w:ascii="Times New Roman" w:hAnsi="Times New Roman"/>
          <w:vertAlign w:val="subscript"/>
        </w:rPr>
        <w:t>4</w:t>
      </w:r>
      <w:r w:rsidR="009C2769" w:rsidRPr="009C2769">
        <w:rPr>
          <w:rFonts w:ascii="Times New Roman" w:hAnsi="Times New Roman"/>
        </w:rPr>
        <w:t xml:space="preserve"> = 600Nm</w:t>
      </w:r>
      <w:r w:rsidR="009C2769" w:rsidRPr="009C2769">
        <w:rPr>
          <w:rFonts w:ascii="Times New Roman" w:hAnsi="Times New Roman"/>
          <w:lang w:val="vi-VN"/>
        </w:rPr>
        <w:t>.</w:t>
      </w:r>
      <w:r w:rsidR="00192E46" w:rsidRPr="009C2769">
        <w:rPr>
          <w:rFonts w:ascii="Times New Roman" w:hAnsi="Times New Roman"/>
        </w:rPr>
        <w:tab/>
      </w:r>
    </w:p>
    <w:p w:rsidR="00192E46" w:rsidRPr="00192E46" w:rsidRDefault="00192E46" w:rsidP="00192E46">
      <w:pPr>
        <w:numPr>
          <w:ilvl w:val="0"/>
          <w:numId w:val="5"/>
        </w:numPr>
        <w:spacing w:line="276" w:lineRule="auto"/>
        <w:jc w:val="both"/>
        <w:rPr>
          <w:rFonts w:ascii="Times New Roman" w:hAnsi="Times New Roman"/>
        </w:rPr>
      </w:pPr>
      <w:r w:rsidRPr="00192E46">
        <w:t>V</w:t>
      </w:r>
      <w:r w:rsidRPr="00192E46">
        <w:rPr>
          <w:rFonts w:ascii="Times New Roman" w:hAnsi="Times New Roman"/>
        </w:rPr>
        <w:t>ẽ biểu đồ moment xoắn nội lực của trục (1,5đ)</w:t>
      </w:r>
    </w:p>
    <w:p w:rsidR="00192E46" w:rsidRPr="00192E46" w:rsidRDefault="00192E46" w:rsidP="00192E46">
      <w:pPr>
        <w:numPr>
          <w:ilvl w:val="0"/>
          <w:numId w:val="5"/>
        </w:numPr>
        <w:spacing w:line="276" w:lineRule="auto"/>
        <w:jc w:val="both"/>
        <w:rPr>
          <w:rFonts w:ascii="Times New Roman" w:hAnsi="Times New Roman"/>
        </w:rPr>
      </w:pPr>
      <w:r w:rsidRPr="00192E46">
        <w:rPr>
          <w:rFonts w:ascii="Times New Roman" w:hAnsi="Times New Roman"/>
        </w:rPr>
        <w:t xml:space="preserve">Kiểm tra độ bền và độ cứng của trục. </w:t>
      </w:r>
    </w:p>
    <w:p w:rsidR="00192E46" w:rsidRPr="00A63A16" w:rsidRDefault="00934C03" w:rsidP="00A63A16">
      <w:pPr>
        <w:spacing w:line="276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group id="_x0000_s4258" style="position:absolute;left:0;text-align:left;margin-left:299.7pt;margin-top:5.9pt;width:193.5pt;height:81pt;z-index:253518336" coordorigin="7001,11771" coordsize="4159,1620">
            <v:shape id="_x0000_s4259" type="#_x0000_t202" style="position:absolute;left:7470;top:12913;width:900;height:478" filled="f" stroked="f">
              <v:textbox style="mso-next-textbox:#_x0000_s4259">
                <w:txbxContent>
                  <w:p w:rsidR="00CC0AEF" w:rsidRPr="005F599C" w:rsidRDefault="00CC0AEF" w:rsidP="00A63A16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0,2</w:t>
                    </w:r>
                    <w:r w:rsidRPr="005F599C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group id="_x0000_s4260" style="position:absolute;left:9571;top:12653;width:374;height:370" coordorigin="10363,5369" coordsize="374,370">
              <v:oval id="_x0000_s4261" style="position:absolute;left:10500;top:5553;width:109;height:93"/>
              <v:line id="_x0000_s4262" style="position:absolute" from="10554,5461" to="10554,5553"/>
              <v:oval id="_x0000_s4263" style="position:absolute;left:10500;top:5369;width:109;height:92"/>
              <v:group id="_x0000_s4264" style="position:absolute;left:10363;top:5646;width:374;height:93" coordorigin="7485,9540" coordsize="615,180">
                <v:line id="_x0000_s4265" style="position:absolute" from="7560,9540" to="8100,9540"/>
                <v:line id="_x0000_s4266" style="position:absolute;flip:x" from="7815,9540" to="7995,9720"/>
                <v:line id="_x0000_s4267" style="position:absolute;flip:x" from="7590,9540" to="7770,9720"/>
                <v:line id="_x0000_s4268" style="position:absolute;flip:x" from="7920,9540" to="8100,9720"/>
                <v:line id="_x0000_s4269" style="position:absolute;flip:x" from="7485,9540" to="7665,9720"/>
                <v:line id="_x0000_s4270" style="position:absolute;flip:x" from="7710,9540" to="7890,9720"/>
              </v:group>
            </v:group>
            <v:line id="_x0000_s4271" style="position:absolute" from="10545,12107" to="10545,12661" strokeweight="1pt">
              <v:stroke endarrow="block" endarrowwidth="narrow"/>
            </v:line>
            <v:shape id="_x0000_s4272" type="#_x0000_t202" style="position:absolute;left:7001;top:12473;width:585;height:479" filled="f" stroked="f">
              <v:textbox style="mso-next-textbox:#_x0000_s4272">
                <w:txbxContent>
                  <w:p w:rsidR="00CC0AEF" w:rsidRPr="00747B85" w:rsidRDefault="00CC0AEF" w:rsidP="00A63A16">
                    <w:r>
                      <w:t>A</w:t>
                    </w:r>
                  </w:p>
                </w:txbxContent>
              </v:textbox>
            </v:shape>
            <v:shape id="_x0000_s4273" type="#_x0000_t202" style="position:absolute;left:10575;top:12527;width:585;height:480" filled="f" stroked="f">
              <v:textbox style="mso-next-textbox:#_x0000_s4273">
                <w:txbxContent>
                  <w:p w:rsidR="00CC0AEF" w:rsidRPr="00747B85" w:rsidRDefault="00CC0AEF" w:rsidP="00A63A16">
                    <w:r>
                      <w:t>B</w:t>
                    </w:r>
                  </w:p>
                </w:txbxContent>
              </v:textbox>
            </v:shape>
            <v:line id="_x0000_s4274" style="position:absolute" from="8220,12675" to="8220,13313"/>
            <v:line id="_x0000_s4275" style="position:absolute" from="7442,12655" to="7442,13293"/>
            <v:line id="_x0000_s4276" style="position:absolute" from="10559,12700" to="10559,13338"/>
            <v:line id="_x0000_s4277" style="position:absolute" from="7456,13231" to="10575,13231"/>
            <v:group id="_x0000_s4278" style="position:absolute;left:7245;top:12651;width:374;height:370" coordorigin="7281,5369" coordsize="374,370">
              <v:oval id="_x0000_s4279" style="position:absolute;left:7427;top:5369;width:110;height:92"/>
              <v:line id="_x0000_s4280" style="position:absolute" from="7326,5646" to="7655,5646"/>
              <v:line id="_x0000_s4281" style="position:absolute;flip:x" from="7482,5646" to="7591,5739"/>
              <v:line id="_x0000_s4282" style="position:absolute;flip:x" from="7345,5646" to="7454,5739"/>
              <v:line id="_x0000_s4283" style="position:absolute;flip:x" from="7545,5646" to="7655,5739"/>
              <v:line id="_x0000_s4284" style="position:absolute;flip:x" from="7418,5646" to="7527,5739"/>
              <v:line id="_x0000_s4285" style="position:absolute;flip:x" from="7372,5461" to="7482,5646"/>
              <v:line id="_x0000_s4286" style="position:absolute" from="7482,5461" to="7591,5646"/>
              <v:line id="_x0000_s4287" style="position:absolute;flip:x" from="7281,5646" to="7390,5739"/>
            </v:group>
            <v:line id="_x0000_s4288" style="position:absolute;flip:x" from="9700,13192" to="9810,13284"/>
            <v:line id="_x0000_s4289" style="position:absolute;flip:x" from="10514,13192" to="10623,13284"/>
            <v:line id="_x0000_s4290" style="position:absolute;flip:x" from="7397,13178" to="7506,13271"/>
            <v:shape id="_x0000_s4291" type="#_x0000_t202" style="position:absolute;left:8190;top:12549;width:585;height:478" filled="f" stroked="f">
              <v:textbox style="mso-next-textbox:#_x0000_s4291">
                <w:txbxContent>
                  <w:p w:rsidR="00CC0AEF" w:rsidRPr="00747B85" w:rsidRDefault="00CC0AEF" w:rsidP="00A63A16"/>
                </w:txbxContent>
              </v:textbox>
            </v:shape>
            <v:line id="_x0000_s4292" style="position:absolute" from="7427,12653" to="10609,12653" strokeweight="1.5pt"/>
            <v:line id="_x0000_s4293" style="position:absolute" from="9762,12660" to="9762,13298"/>
            <v:line id="_x0000_s4294" style="position:absolute;flip:x" from="8175,13192" to="8284,13284"/>
            <v:shape id="_x0000_s4295" type="#_x0000_t202" style="position:absolute;left:10455;top:12060;width:540;height:479" filled="f" stroked="f">
              <v:textbox style="mso-next-textbox:#_x0000_s4295">
                <w:txbxContent>
                  <w:p w:rsidR="00CC0AEF" w:rsidRPr="00D91D11" w:rsidRDefault="00CC0AEF" w:rsidP="00A63A16">
                    <w:pPr>
                      <w:rPr>
                        <w:vertAlign w:val="subscript"/>
                      </w:rPr>
                    </w:pPr>
                    <w:r>
                      <w:t>P</w:t>
                    </w:r>
                    <w:r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4296" type="#_x0000_t202" style="position:absolute;left:8730;top:12906;width:900;height:478" filled="f" stroked="f">
              <v:textbox style="mso-next-textbox:#_x0000_s4296">
                <w:txbxContent>
                  <w:p w:rsidR="00CC0AEF" w:rsidRPr="005F599C" w:rsidRDefault="00CC0AEF" w:rsidP="00A63A16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0,4</w:t>
                    </w:r>
                    <w:r w:rsidRPr="005F599C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shape id="_x0000_s4297" type="#_x0000_t202" style="position:absolute;left:9750;top:12906;width:900;height:478" filled="f" stroked="f">
              <v:textbox style="mso-next-textbox:#_x0000_s4297">
                <w:txbxContent>
                  <w:p w:rsidR="00CC0AEF" w:rsidRPr="005F599C" w:rsidRDefault="00CC0AEF" w:rsidP="00A63A16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0,2</w:t>
                    </w:r>
                    <w:r w:rsidRPr="005F599C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group id="_x0000_s4298" style="position:absolute;left:7995;top:11771;width:705;height:891" coordorigin="7995,11700" coordsize="705,891">
              <v:line id="_x0000_s4299" style="position:absolute" from="8220,11852" to="8220,12591" strokeweight="1pt">
                <v:stroke endarrow="block" endarrowwidth="narrow"/>
              </v:line>
              <v:shape id="_x0000_s4300" type="#_x0000_t202" style="position:absolute;left:8160;top:11700;width:540;height:479" filled="f" stroked="f">
                <v:textbox style="mso-next-textbox:#_x0000_s4300">
                  <w:txbxContent>
                    <w:p w:rsidR="00CC0AEF" w:rsidRPr="00D91D11" w:rsidRDefault="00CC0AEF" w:rsidP="00A63A16">
                      <w:pPr>
                        <w:rPr>
                          <w:vertAlign w:val="subscript"/>
                        </w:rPr>
                      </w:pPr>
                      <w:r>
                        <w:t>P</w:t>
                      </w:r>
                      <w:r>
                        <w:rPr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  <v:group id="_x0000_s4301" style="position:absolute;left:7995;top:12225;width:405;height:360" coordorigin="8264,12600" coordsize="327,360">
                <v:line id="_x0000_s4302" style="position:absolute" from="8280,12780" to="8460,12960"/>
                <v:shape id="_x0000_s4303" type="#_x0000_t19" style="position:absolute;left:8264;top:12600;width:327;height:180;flip:x" coordsize="39198,21600" adj="-9473828,,17598" path="wr-4002,,39198,43200,,9075,39198,21600nfewr-4002,,39198,43200,,9075,39198,21600l17598,21600nsxe">
                  <v:stroke startarrow="block" startarrowwidth="narrow"/>
                  <v:path o:connectlocs="0,9075;39198,21600;17598,21600"/>
                </v:shape>
              </v:group>
            </v:group>
            <v:shape id="_x0000_s4304" type="#_x0000_t202" style="position:absolute;left:8280;top:12149;width:705;height:479" filled="f" stroked="f">
              <v:textbox style="mso-next-textbox:#_x0000_s4304">
                <w:txbxContent>
                  <w:p w:rsidR="00CC0AEF" w:rsidRPr="00D91D11" w:rsidRDefault="00CC0AEF" w:rsidP="00A63A16">
                    <w:pPr>
                      <w:rPr>
                        <w:vertAlign w:val="subscript"/>
                      </w:rPr>
                    </w:pPr>
                    <w:r>
                      <w:t>m</w:t>
                    </w:r>
                  </w:p>
                </w:txbxContent>
              </v:textbox>
            </v:shape>
          </v:group>
        </w:pict>
      </w:r>
      <w:r w:rsidR="00192E46" w:rsidRPr="00192E46">
        <w:rPr>
          <w:rFonts w:ascii="Times New Roman" w:hAnsi="Times New Roman"/>
        </w:rPr>
        <w:t>Biết [</w:t>
      </w:r>
      <w:r w:rsidR="00192E46" w:rsidRPr="00192E46">
        <w:rPr>
          <w:rFonts w:ascii="Times New Roman" w:hAnsi="Times New Roman"/>
        </w:rPr>
        <w:sym w:font="Symbol" w:char="F074"/>
      </w:r>
      <w:r w:rsidR="00192E46" w:rsidRPr="00192E46">
        <w:rPr>
          <w:rFonts w:ascii="Times New Roman" w:hAnsi="Times New Roman"/>
        </w:rPr>
        <w:t>] = 80</w:t>
      </w:r>
      <w:r w:rsidR="00A73C17">
        <w:rPr>
          <w:rFonts w:ascii="Times New Roman" w:hAnsi="Times New Roman"/>
        </w:rPr>
        <w:t>.10</w:t>
      </w:r>
      <w:r w:rsidR="00A73C17">
        <w:rPr>
          <w:rFonts w:ascii="Times New Roman" w:hAnsi="Times New Roman"/>
          <w:vertAlign w:val="superscript"/>
        </w:rPr>
        <w:t>6</w:t>
      </w:r>
      <w:r w:rsidR="00192E46" w:rsidRPr="00192E46">
        <w:rPr>
          <w:rFonts w:ascii="Times New Roman" w:hAnsi="Times New Roman"/>
        </w:rPr>
        <w:t>N/m</w:t>
      </w:r>
      <w:r w:rsidR="00192E46" w:rsidRPr="00192E46">
        <w:rPr>
          <w:rFonts w:ascii="Times New Roman" w:hAnsi="Times New Roman"/>
          <w:vertAlign w:val="superscript"/>
        </w:rPr>
        <w:t>2</w:t>
      </w:r>
      <w:r w:rsidR="00192E46" w:rsidRPr="00192E46">
        <w:rPr>
          <w:rFonts w:ascii="Times New Roman" w:hAnsi="Times New Roman"/>
        </w:rPr>
        <w:t xml:space="preserve"> và [</w:t>
      </w:r>
      <w:r w:rsidR="00192E46" w:rsidRPr="00192E46">
        <w:rPr>
          <w:rFonts w:ascii="Times New Roman" w:hAnsi="Times New Roman"/>
        </w:rPr>
        <w:sym w:font="Symbol" w:char="F071"/>
      </w:r>
      <w:r w:rsidR="00192E46" w:rsidRPr="00192E46">
        <w:rPr>
          <w:rFonts w:ascii="Times New Roman" w:hAnsi="Times New Roman"/>
        </w:rPr>
        <w:t>] = 0,</w:t>
      </w:r>
      <w:r w:rsidR="009C2769">
        <w:rPr>
          <w:rFonts w:ascii="Times New Roman" w:hAnsi="Times New Roman"/>
        </w:rPr>
        <w:t>4</w:t>
      </w:r>
      <w:r w:rsidR="00192E46" w:rsidRPr="00192E46">
        <w:rPr>
          <w:rFonts w:ascii="Times New Roman" w:hAnsi="Times New Roman"/>
        </w:rPr>
        <w:t xml:space="preserve"> độ/m (1,5đ)</w:t>
      </w:r>
    </w:p>
    <w:p w:rsidR="00192E46" w:rsidRDefault="00192E46" w:rsidP="003D31FA">
      <w:pPr>
        <w:spacing w:line="276" w:lineRule="auto"/>
        <w:ind w:right="-79"/>
        <w:jc w:val="both"/>
        <w:rPr>
          <w:rFonts w:ascii="Times New Roman" w:hAnsi="Times New Roman"/>
          <w:sz w:val="26"/>
          <w:szCs w:val="26"/>
          <w:lang w:val="vi-VN"/>
        </w:rPr>
      </w:pPr>
      <w:r w:rsidRPr="00EE6B6B">
        <w:rPr>
          <w:rFonts w:ascii="Times New Roman" w:hAnsi="Times New Roman"/>
          <w:b/>
          <w:sz w:val="26"/>
          <w:szCs w:val="26"/>
          <w:u w:val="single"/>
        </w:rPr>
        <w:t xml:space="preserve">Câu </w:t>
      </w:r>
      <w:r>
        <w:rPr>
          <w:rFonts w:ascii="Times New Roman" w:hAnsi="Times New Roman"/>
          <w:b/>
          <w:sz w:val="26"/>
          <w:szCs w:val="26"/>
          <w:u w:val="single"/>
          <w:lang w:val="vi-VN"/>
        </w:rPr>
        <w:t>3</w:t>
      </w:r>
      <w:r w:rsidRPr="00EE6B6B">
        <w:rPr>
          <w:rFonts w:ascii="Times New Roman" w:hAnsi="Times New Roman"/>
          <w:sz w:val="26"/>
          <w:szCs w:val="26"/>
        </w:rPr>
        <w:t xml:space="preserve">: </w:t>
      </w:r>
      <w:r w:rsidRPr="00C95C9A">
        <w:rPr>
          <w:rFonts w:ascii="Times New Roman" w:hAnsi="Times New Roman"/>
          <w:b/>
          <w:sz w:val="26"/>
          <w:szCs w:val="26"/>
        </w:rPr>
        <w:t>(</w:t>
      </w:r>
      <w:r w:rsidRPr="00C95C9A">
        <w:rPr>
          <w:rFonts w:ascii="Times New Roman" w:hAnsi="Times New Roman"/>
          <w:b/>
          <w:sz w:val="26"/>
          <w:szCs w:val="26"/>
          <w:lang w:val="vi-VN"/>
        </w:rPr>
        <w:t>4</w:t>
      </w:r>
      <w:r w:rsidRPr="00C95C9A">
        <w:rPr>
          <w:rFonts w:ascii="Times New Roman" w:hAnsi="Times New Roman"/>
          <w:b/>
          <w:sz w:val="26"/>
          <w:szCs w:val="26"/>
        </w:rPr>
        <w:t xml:space="preserve"> điểm)</w:t>
      </w:r>
      <w:r w:rsidRPr="001B673E">
        <w:rPr>
          <w:rFonts w:ascii="Times New Roman" w:hAnsi="Times New Roman"/>
          <w:sz w:val="26"/>
          <w:szCs w:val="26"/>
        </w:rPr>
        <w:t xml:space="preserve"> </w:t>
      </w:r>
    </w:p>
    <w:p w:rsidR="00A63A16" w:rsidRPr="00A63A16" w:rsidRDefault="00192E46" w:rsidP="00362B08">
      <w:pPr>
        <w:spacing w:line="276" w:lineRule="auto"/>
        <w:ind w:right="4889"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A63A16" w:rsidRPr="00A63A16">
        <w:rPr>
          <w:rFonts w:ascii="Times New Roman" w:hAnsi="Times New Roman"/>
        </w:rPr>
        <w:t>Cho dầm AB có mặt cắt ngang tròn có đường kính d, chịu tác dụng các lực P</w:t>
      </w:r>
      <w:r w:rsidR="00A63A16" w:rsidRPr="00A63A16">
        <w:rPr>
          <w:rFonts w:ascii="Times New Roman" w:hAnsi="Times New Roman"/>
          <w:vertAlign w:val="subscript"/>
        </w:rPr>
        <w:t>1</w:t>
      </w:r>
      <w:r w:rsidR="00A63A16" w:rsidRPr="00A63A16">
        <w:rPr>
          <w:rFonts w:ascii="Times New Roman" w:hAnsi="Times New Roman"/>
        </w:rPr>
        <w:t>= 800N, P</w:t>
      </w:r>
      <w:r w:rsidR="00A63A16" w:rsidRPr="00A63A16">
        <w:rPr>
          <w:rFonts w:ascii="Times New Roman" w:hAnsi="Times New Roman"/>
          <w:vertAlign w:val="subscript"/>
        </w:rPr>
        <w:t xml:space="preserve">2 </w:t>
      </w:r>
      <w:r w:rsidR="00A63A16" w:rsidRPr="00A63A16">
        <w:rPr>
          <w:rFonts w:ascii="Times New Roman" w:hAnsi="Times New Roman"/>
        </w:rPr>
        <w:t>= 300N và m = 80Nm (hình vẽ)</w:t>
      </w:r>
    </w:p>
    <w:p w:rsidR="00A63A16" w:rsidRPr="00A63A16" w:rsidRDefault="00A63A16" w:rsidP="00362B08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/>
        </w:rPr>
      </w:pPr>
      <w:r w:rsidRPr="00A63A16">
        <w:rPr>
          <w:rFonts w:ascii="Times New Roman" w:hAnsi="Times New Roman"/>
        </w:rPr>
        <w:t>Vẽ biểu đồ nội lực của dầm (3,5đ)</w:t>
      </w:r>
    </w:p>
    <w:p w:rsidR="00A63A16" w:rsidRPr="00A63A16" w:rsidRDefault="00A63A16" w:rsidP="00362B08">
      <w:pPr>
        <w:spacing w:line="276" w:lineRule="auto"/>
        <w:ind w:left="540" w:right="425" w:hanging="180"/>
        <w:jc w:val="both"/>
        <w:rPr>
          <w:rFonts w:ascii="Times New Roman" w:hAnsi="Times New Roman"/>
        </w:rPr>
      </w:pPr>
      <w:r w:rsidRPr="00A63A16">
        <w:rPr>
          <w:rFonts w:ascii="Times New Roman" w:hAnsi="Times New Roman"/>
        </w:rPr>
        <w:t>b)  Xác định đường kính d của dầm . Biết [</w:t>
      </w:r>
      <w:r w:rsidRPr="00A63A16">
        <w:rPr>
          <w:rFonts w:ascii="Times New Roman" w:hAnsi="Times New Roman"/>
        </w:rPr>
        <w:sym w:font="Symbol" w:char="F073"/>
      </w:r>
      <w:r w:rsidRPr="00A63A16">
        <w:rPr>
          <w:rFonts w:ascii="Times New Roman" w:hAnsi="Times New Roman"/>
        </w:rPr>
        <w:t>] = 300</w:t>
      </w:r>
      <w:r w:rsidR="00AA57B5">
        <w:rPr>
          <w:rFonts w:ascii="Times New Roman" w:hAnsi="Times New Roman"/>
        </w:rPr>
        <w:t>.10</w:t>
      </w:r>
      <w:r w:rsidR="00AA57B5">
        <w:rPr>
          <w:rFonts w:ascii="Times New Roman" w:hAnsi="Times New Roman"/>
          <w:vertAlign w:val="superscript"/>
        </w:rPr>
        <w:t>6</w:t>
      </w:r>
      <w:r w:rsidRPr="00A63A16">
        <w:rPr>
          <w:rFonts w:ascii="Times New Roman" w:hAnsi="Times New Roman"/>
        </w:rPr>
        <w:t>N/m</w:t>
      </w:r>
      <w:r w:rsidRPr="00A63A16">
        <w:rPr>
          <w:rFonts w:ascii="Times New Roman" w:hAnsi="Times New Roman"/>
          <w:vertAlign w:val="superscript"/>
        </w:rPr>
        <w:t>2</w:t>
      </w:r>
      <w:r w:rsidRPr="00A63A16">
        <w:rPr>
          <w:rFonts w:ascii="Times New Roman" w:hAnsi="Times New Roman"/>
        </w:rPr>
        <w:t xml:space="preserve"> (0,5đ)</w:t>
      </w:r>
    </w:p>
    <w:p w:rsidR="00192E46" w:rsidRPr="00192E46" w:rsidRDefault="00192E46" w:rsidP="00192E46">
      <w:pPr>
        <w:spacing w:line="276" w:lineRule="auto"/>
        <w:rPr>
          <w:rFonts w:ascii="Times New Roman" w:hAnsi="Times New Roman"/>
        </w:rPr>
      </w:pPr>
    </w:p>
    <w:p w:rsidR="00192E46" w:rsidRDefault="00192E46" w:rsidP="00192E46">
      <w:pPr>
        <w:jc w:val="center"/>
        <w:rPr>
          <w:rFonts w:ascii="Times New Roman" w:hAnsi="Times New Roman"/>
        </w:rPr>
      </w:pPr>
      <w:r w:rsidRPr="00F51A8C">
        <w:rPr>
          <w:rFonts w:ascii="Times New Roman" w:hAnsi="Times New Roman"/>
          <w:sz w:val="28"/>
          <w:szCs w:val="28"/>
          <w:lang w:val="vi-VN"/>
        </w:rPr>
        <w:t xml:space="preserve">--------- </w:t>
      </w:r>
      <w:r w:rsidRPr="00F51A8C">
        <w:rPr>
          <w:rFonts w:ascii="Times New Roman" w:hAnsi="Times New Roman"/>
          <w:b/>
          <w:sz w:val="28"/>
          <w:szCs w:val="28"/>
          <w:lang w:val="vi-VN"/>
        </w:rPr>
        <w:t>HẾT</w:t>
      </w:r>
      <w:r w:rsidRPr="00F51A8C">
        <w:rPr>
          <w:rFonts w:ascii="Times New Roman" w:hAnsi="Times New Roman"/>
          <w:sz w:val="28"/>
          <w:szCs w:val="28"/>
          <w:lang w:val="vi-VN"/>
        </w:rPr>
        <w:t xml:space="preserve"> ---------</w:t>
      </w:r>
      <w:r w:rsidRPr="00F51A8C">
        <w:rPr>
          <w:rFonts w:ascii="Times New Roman" w:hAnsi="Times New Roman"/>
          <w:lang w:val="vi-VN"/>
        </w:rPr>
        <w:tab/>
      </w:r>
      <w:r w:rsidRPr="00F51A8C">
        <w:rPr>
          <w:rFonts w:ascii="Times New Roman" w:hAnsi="Times New Roman"/>
          <w:lang w:val="vi-VN"/>
        </w:rPr>
        <w:tab/>
      </w:r>
    </w:p>
    <w:p w:rsidR="00192E46" w:rsidRPr="00C44CFE" w:rsidRDefault="00192E46" w:rsidP="00192E46">
      <w:pPr>
        <w:jc w:val="center"/>
        <w:rPr>
          <w:rFonts w:ascii="Times New Roman" w:hAnsi="Times New Roman"/>
          <w:sz w:val="16"/>
          <w:szCs w:val="16"/>
        </w:rPr>
      </w:pPr>
    </w:p>
    <w:p w:rsidR="00192E46" w:rsidRPr="00F51A8C" w:rsidRDefault="00192E46" w:rsidP="00192E46">
      <w:pPr>
        <w:ind w:firstLine="720"/>
        <w:rPr>
          <w:rFonts w:ascii="Times New Roman" w:hAnsi="Times New Roman"/>
          <w:sz w:val="28"/>
          <w:szCs w:val="28"/>
          <w:lang w:val="vi-VN"/>
        </w:rPr>
      </w:pPr>
      <w:r w:rsidRPr="00F51A8C">
        <w:rPr>
          <w:rFonts w:ascii="Times New Roman" w:hAnsi="Times New Roman"/>
          <w:lang w:val="vi-VN"/>
        </w:rPr>
        <w:t xml:space="preserve">GHI CHÚ: CÁN BỘ COI THI KHÔNG ĐƯỢC GIẢI THÍCH GÌ THÊM             </w:t>
      </w:r>
    </w:p>
    <w:p w:rsidR="00192E46" w:rsidRDefault="00192E46" w:rsidP="00192E46"/>
    <w:p w:rsidR="00192E46" w:rsidRDefault="00192E46" w:rsidP="00192E46"/>
    <w:p w:rsidR="00192E46" w:rsidRPr="0021191F" w:rsidRDefault="00192E46" w:rsidP="00192E46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b/>
          <w:lang w:val="vi-VN"/>
        </w:rPr>
        <w:t xml:space="preserve">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KHOA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         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192E46" w:rsidRPr="00115992" w:rsidRDefault="00192E46" w:rsidP="00192E46">
      <w:pPr>
        <w:rPr>
          <w:rFonts w:ascii="Times New Roman" w:hAnsi="Times New Roman"/>
          <w:b/>
          <w:bCs/>
          <w:lang w:val="vi-VN"/>
        </w:rPr>
      </w:pPr>
      <w:r w:rsidRPr="00115992">
        <w:rPr>
          <w:rFonts w:ascii="Times New Roman" w:hAnsi="Times New Roman"/>
          <w:lang w:val="vi-VN"/>
        </w:rPr>
        <w:t xml:space="preserve"> (Ký và ghi rõ họ tên)                          </w:t>
      </w:r>
      <w:r>
        <w:rPr>
          <w:rFonts w:ascii="Times New Roman" w:hAnsi="Times New Roman"/>
        </w:rPr>
        <w:t xml:space="preserve">     </w:t>
      </w:r>
      <w:r w:rsidRPr="00115992">
        <w:rPr>
          <w:rFonts w:ascii="Times New Roman" w:hAnsi="Times New Roman"/>
          <w:lang w:val="vi-VN"/>
        </w:rPr>
        <w:t>(Ký và ghi rõ họ tên)</w:t>
      </w:r>
      <w:r w:rsidRPr="00115992">
        <w:rPr>
          <w:rFonts w:ascii="Times New Roman" w:hAnsi="Times New Roman"/>
          <w:lang w:val="vi-VN"/>
        </w:rPr>
        <w:tab/>
        <w:t xml:space="preserve">          </w:t>
      </w:r>
      <w:r>
        <w:rPr>
          <w:rFonts w:ascii="Times New Roman" w:hAnsi="Times New Roman"/>
        </w:rPr>
        <w:t xml:space="preserve">   </w:t>
      </w:r>
      <w:r w:rsidRPr="00115992">
        <w:rPr>
          <w:rFonts w:ascii="Times New Roman" w:hAnsi="Times New Roman"/>
          <w:lang w:val="vi-VN"/>
        </w:rPr>
        <w:t>(Ký và ghi rõ họ tên)</w:t>
      </w:r>
    </w:p>
    <w:p w:rsidR="00192E46" w:rsidRPr="00115992" w:rsidRDefault="00192E46" w:rsidP="00192E46">
      <w:pPr>
        <w:rPr>
          <w:rFonts w:ascii="Times New Roman" w:hAnsi="Times New Roman"/>
          <w:b/>
          <w:bCs/>
          <w:lang w:val="vi-VN"/>
        </w:rPr>
      </w:pPr>
    </w:p>
    <w:p w:rsidR="00192E46" w:rsidRPr="00115992" w:rsidRDefault="00192E46" w:rsidP="00192E46">
      <w:pPr>
        <w:rPr>
          <w:rFonts w:ascii="Times New Roman" w:hAnsi="Times New Roman"/>
        </w:rPr>
      </w:pPr>
    </w:p>
    <w:p w:rsidR="00192E46" w:rsidRPr="00115992" w:rsidRDefault="00192E46" w:rsidP="00192E46">
      <w:pPr>
        <w:rPr>
          <w:rFonts w:ascii="Times New Roman" w:hAnsi="Times New Roman"/>
        </w:rPr>
      </w:pPr>
    </w:p>
    <w:p w:rsidR="00192E46" w:rsidRPr="00115992" w:rsidRDefault="00192E46" w:rsidP="00192E46">
      <w:pPr>
        <w:spacing w:line="288" w:lineRule="auto"/>
        <w:jc w:val="both"/>
        <w:rPr>
          <w:rFonts w:ascii="Times New Roman" w:hAnsi="Times New Roman"/>
          <w:b/>
          <w:u w:val="single"/>
        </w:rPr>
      </w:pPr>
    </w:p>
    <w:p w:rsidR="00192E46" w:rsidRPr="00115992" w:rsidRDefault="00192E46" w:rsidP="00192E46">
      <w:pPr>
        <w:spacing w:line="288" w:lineRule="auto"/>
        <w:jc w:val="both"/>
        <w:rPr>
          <w:rFonts w:ascii="Times New Roman" w:hAnsi="Times New Roman"/>
          <w:b/>
          <w:i/>
        </w:rPr>
      </w:pPr>
      <w:r w:rsidRPr="00115992">
        <w:rPr>
          <w:rFonts w:ascii="Times New Roman" w:hAnsi="Times New Roman"/>
          <w:b/>
          <w:i/>
          <w:lang w:val="vi-VN"/>
        </w:rPr>
        <w:t xml:space="preserve">Chung Trần Thế Vinh   </w:t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  <w:t xml:space="preserve">       Vũ Quang Khải</w:t>
      </w:r>
      <w:r w:rsidRPr="00115992">
        <w:rPr>
          <w:rFonts w:ascii="Times New Roman" w:hAnsi="Times New Roman"/>
          <w:b/>
          <w:i/>
          <w:lang w:val="vi-VN"/>
        </w:rPr>
        <w:tab/>
        <w:t xml:space="preserve">       </w:t>
      </w:r>
      <w:r w:rsidRPr="00115992"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  <w:b/>
          <w:i/>
        </w:rPr>
        <w:t xml:space="preserve">            </w:t>
      </w:r>
      <w:r w:rsidRPr="00115992">
        <w:rPr>
          <w:rFonts w:ascii="Times New Roman" w:hAnsi="Times New Roman"/>
          <w:b/>
          <w:i/>
          <w:lang w:val="vi-VN"/>
        </w:rPr>
        <w:t>Phan Thị Xuân Trang</w:t>
      </w:r>
      <w:r w:rsidRPr="00115992">
        <w:rPr>
          <w:rFonts w:ascii="Times New Roman" w:hAnsi="Times New Roman"/>
          <w:b/>
          <w:i/>
          <w:lang w:val="vi-VN"/>
        </w:rPr>
        <w:tab/>
        <w:t xml:space="preserve">        </w:t>
      </w:r>
    </w:p>
    <w:p w:rsidR="00192E46" w:rsidRDefault="00192E46" w:rsidP="00FD3BE6">
      <w:pPr>
        <w:jc w:val="both"/>
        <w:rPr>
          <w:rFonts w:ascii="Times New Roman" w:hAnsi="Times New Roman"/>
          <w:b/>
        </w:rPr>
      </w:pPr>
    </w:p>
    <w:p w:rsidR="00A63A16" w:rsidRDefault="00A63A16" w:rsidP="00FD3BE6">
      <w:pPr>
        <w:jc w:val="both"/>
        <w:rPr>
          <w:rFonts w:ascii="Times New Roman" w:hAnsi="Times New Roman"/>
          <w:b/>
        </w:rPr>
      </w:pPr>
    </w:p>
    <w:p w:rsidR="00192E46" w:rsidRPr="00197B64" w:rsidRDefault="00192E46" w:rsidP="00192E46">
      <w:pPr>
        <w:ind w:left="-180"/>
        <w:jc w:val="both"/>
        <w:rPr>
          <w:rFonts w:ascii="Times New Roman" w:hAnsi="Times New Roman"/>
          <w:b/>
          <w:lang w:val="vi-VN"/>
        </w:rPr>
      </w:pPr>
      <w:r w:rsidRPr="00197B64">
        <w:rPr>
          <w:rFonts w:ascii="Times New Roman" w:hAnsi="Times New Roman"/>
          <w:b/>
        </w:rPr>
        <w:lastRenderedPageBreak/>
        <w:t>UBND THÀNH PHỐ HỒ CHÍ MINH</w:t>
      </w:r>
      <w:r w:rsidRPr="00197B64">
        <w:rPr>
          <w:rFonts w:ascii="Times New Roman" w:hAnsi="Times New Roman"/>
          <w:b/>
          <w:lang w:val="vi-VN"/>
        </w:rPr>
        <w:t xml:space="preserve"> </w:t>
      </w:r>
      <w:r w:rsidRPr="00197B64">
        <w:rPr>
          <w:rFonts w:ascii="Times New Roman" w:hAnsi="Times New Roman"/>
          <w:b/>
          <w:lang w:val="vi-VN"/>
        </w:rPr>
        <w:tab/>
        <w:t xml:space="preserve">    </w:t>
      </w:r>
      <w:r w:rsidRPr="00197B64">
        <w:rPr>
          <w:rFonts w:ascii="Times New Roman" w:hAnsi="Times New Roman"/>
          <w:b/>
        </w:rPr>
        <w:t xml:space="preserve">   </w:t>
      </w:r>
      <w:r w:rsidRPr="00197B64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192E46" w:rsidRPr="00197B64" w:rsidRDefault="00192E46" w:rsidP="00192E46">
      <w:pPr>
        <w:ind w:left="-36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</w:t>
      </w:r>
      <w:r w:rsidRPr="00197B64">
        <w:rPr>
          <w:rFonts w:ascii="Times New Roman" w:hAnsi="Times New Roman"/>
          <w:b/>
          <w:lang w:val="vi-VN"/>
        </w:rPr>
        <w:t>TRƯỜNG CAO ĐẲNG LÝ TỰ TRỌNG</w:t>
      </w:r>
      <w:r w:rsidRPr="00197B64">
        <w:rPr>
          <w:rFonts w:ascii="Times New Roman" w:hAnsi="Times New Roman"/>
          <w:b/>
          <w:lang w:val="vi-VN"/>
        </w:rPr>
        <w:tab/>
        <w:t xml:space="preserve">              </w:t>
      </w:r>
      <w:r w:rsidRPr="00197B64">
        <w:rPr>
          <w:rFonts w:ascii="Times New Roman" w:hAnsi="Times New Roman"/>
          <w:b/>
          <w:lang w:val="vi-VN"/>
        </w:rPr>
        <w:tab/>
        <w:t xml:space="preserve">Độc lập – Tự do – Hạnh phúc </w:t>
      </w:r>
    </w:p>
    <w:p w:rsidR="00192E46" w:rsidRPr="00197B64" w:rsidRDefault="00934C03" w:rsidP="00192E46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  <w:noProof/>
        </w:rPr>
        <w:pict>
          <v:line id="_x0000_s1518" style="position:absolute;left:0;text-align:left;z-index:251687936" from="306.75pt,4.65pt" to="396.75pt,4.65pt"/>
        </w:pict>
      </w:r>
      <w:r w:rsidR="00192E46" w:rsidRPr="00197B64">
        <w:rPr>
          <w:rFonts w:ascii="Times New Roman" w:hAnsi="Times New Roman"/>
          <w:b/>
          <w:lang w:val="vi-VN"/>
        </w:rPr>
        <w:t xml:space="preserve"> </w:t>
      </w:r>
      <w:r w:rsidR="00192E46">
        <w:rPr>
          <w:rFonts w:ascii="Times New Roman" w:hAnsi="Times New Roman"/>
          <w:b/>
        </w:rPr>
        <w:t xml:space="preserve">   </w:t>
      </w:r>
      <w:r w:rsidR="00192E46" w:rsidRPr="00197B64">
        <w:rPr>
          <w:rFonts w:ascii="Times New Roman" w:hAnsi="Times New Roman"/>
          <w:b/>
          <w:lang w:val="vi-VN"/>
        </w:rPr>
        <w:t>T</w:t>
      </w:r>
      <w:r w:rsidR="00192E46">
        <w:rPr>
          <w:rFonts w:ascii="Times New Roman" w:hAnsi="Times New Roman"/>
          <w:b/>
        </w:rPr>
        <w:t xml:space="preserve">HÀNH </w:t>
      </w:r>
      <w:r w:rsidR="00192E46" w:rsidRPr="00197B64">
        <w:rPr>
          <w:rFonts w:ascii="Times New Roman" w:hAnsi="Times New Roman"/>
          <w:b/>
          <w:lang w:val="vi-VN"/>
        </w:rPr>
        <w:t>P</w:t>
      </w:r>
      <w:r w:rsidR="00192E46">
        <w:rPr>
          <w:rFonts w:ascii="Times New Roman" w:hAnsi="Times New Roman"/>
          <w:b/>
        </w:rPr>
        <w:t>HỐ</w:t>
      </w:r>
      <w:r w:rsidR="00192E46" w:rsidRPr="00197B64">
        <w:rPr>
          <w:rFonts w:ascii="Times New Roman" w:hAnsi="Times New Roman"/>
          <w:b/>
          <w:lang w:val="vi-VN"/>
        </w:rPr>
        <w:t xml:space="preserve"> HỒ CHÍ MINH</w:t>
      </w:r>
      <w:r w:rsidR="00192E46" w:rsidRPr="00197B64">
        <w:rPr>
          <w:rFonts w:ascii="Times New Roman" w:hAnsi="Times New Roman"/>
          <w:b/>
          <w:lang w:val="vi-VN"/>
        </w:rPr>
        <w:tab/>
      </w:r>
      <w:r w:rsidR="00192E46" w:rsidRPr="00197B64">
        <w:rPr>
          <w:rFonts w:ascii="Times New Roman" w:hAnsi="Times New Roman"/>
          <w:b/>
          <w:lang w:val="vi-VN"/>
        </w:rPr>
        <w:tab/>
      </w:r>
      <w:r w:rsidR="00192E46" w:rsidRPr="00197B64">
        <w:rPr>
          <w:rFonts w:ascii="Times New Roman" w:hAnsi="Times New Roman"/>
          <w:b/>
          <w:lang w:val="vi-VN"/>
        </w:rPr>
        <w:tab/>
      </w:r>
      <w:r w:rsidR="00192E46" w:rsidRPr="00197B64">
        <w:rPr>
          <w:rFonts w:ascii="Times New Roman" w:hAnsi="Times New Roman"/>
          <w:b/>
          <w:lang w:val="vi-VN"/>
        </w:rPr>
        <w:tab/>
      </w:r>
      <w:r w:rsidR="00192E46">
        <w:rPr>
          <w:rFonts w:ascii="Times New Roman" w:hAnsi="Times New Roman"/>
          <w:b/>
        </w:rPr>
        <w:t xml:space="preserve"> </w:t>
      </w:r>
      <w:r w:rsidR="00192E46" w:rsidRPr="00197B64">
        <w:rPr>
          <w:rFonts w:ascii="Times New Roman" w:hAnsi="Times New Roman"/>
          <w:b/>
          <w:lang w:val="vi-VN"/>
        </w:rPr>
        <w:tab/>
      </w:r>
      <w:r w:rsidR="00192E46" w:rsidRPr="00197B64">
        <w:rPr>
          <w:rFonts w:ascii="Times New Roman" w:hAnsi="Times New Roman"/>
          <w:b/>
          <w:lang w:val="vi-VN"/>
        </w:rPr>
        <w:tab/>
      </w:r>
      <w:r w:rsidR="00192E46" w:rsidRPr="00197B64">
        <w:rPr>
          <w:rFonts w:ascii="Times New Roman" w:hAnsi="Times New Roman"/>
          <w:b/>
          <w:lang w:val="vi-VN"/>
        </w:rPr>
        <w:tab/>
      </w:r>
      <w:r w:rsidR="00192E46" w:rsidRPr="00197B64">
        <w:rPr>
          <w:rFonts w:ascii="Times New Roman" w:hAnsi="Times New Roman"/>
          <w:b/>
          <w:lang w:val="vi-VN"/>
        </w:rPr>
        <w:tab/>
        <w:t xml:space="preserve">                   </w:t>
      </w:r>
    </w:p>
    <w:p w:rsidR="00192E46" w:rsidRPr="00197B64" w:rsidRDefault="00934C03" w:rsidP="00192E46">
      <w:pPr>
        <w:ind w:left="-180"/>
        <w:jc w:val="both"/>
        <w:rPr>
          <w:rFonts w:ascii="Times New Roman" w:hAnsi="Times New Roman"/>
          <w:b/>
          <w:lang w:val="vi-VN"/>
        </w:rPr>
      </w:pPr>
      <w:r w:rsidRPr="00934C03">
        <w:rPr>
          <w:rFonts w:ascii="Times New Roman" w:hAnsi="Times New Roman"/>
          <w:b/>
          <w:noProof/>
          <w:lang w:val="vi-VN" w:eastAsia="vi-VN"/>
        </w:rPr>
        <w:pict>
          <v:line id="_x0000_s1519" style="position:absolute;left:0;text-align:left;z-index:251688960" from="36pt,3.6pt" to="126pt,3.6pt"/>
        </w:pict>
      </w:r>
    </w:p>
    <w:p w:rsidR="00192E46" w:rsidRPr="00587A21" w:rsidRDefault="00192E46" w:rsidP="00192E46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192E46" w:rsidRDefault="00192E46" w:rsidP="00192E46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>
        <w:rPr>
          <w:rFonts w:ascii="Times New Roman" w:hAnsi="Times New Roman"/>
          <w:b/>
          <w:sz w:val="32"/>
          <w:szCs w:val="32"/>
        </w:rPr>
        <w:t xml:space="preserve">ĐÁP ÁN </w:t>
      </w: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192E46" w:rsidRPr="000C1B5C" w:rsidRDefault="00192E46" w:rsidP="00192E46">
      <w:pPr>
        <w:spacing w:before="120" w:line="360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7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8</w:t>
      </w:r>
    </w:p>
    <w:p w:rsidR="00192E46" w:rsidRPr="00F22AC2" w:rsidRDefault="00192E46" w:rsidP="00192E46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>Cao đẳng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nghề</w:t>
      </w:r>
    </w:p>
    <w:p w:rsidR="00192E46" w:rsidRPr="00595352" w:rsidRDefault="00192E46" w:rsidP="00192E46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r>
        <w:rPr>
          <w:rFonts w:ascii="Times New Roman" w:hAnsi="Times New Roman"/>
          <w:b/>
          <w:sz w:val="26"/>
          <w:szCs w:val="26"/>
        </w:rPr>
        <w:t>Sức bền vật liệu</w:t>
      </w:r>
    </w:p>
    <w:p w:rsidR="00192E46" w:rsidRPr="00115992" w:rsidRDefault="00192E46" w:rsidP="00192E46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>
        <w:rPr>
          <w:rFonts w:ascii="Times New Roman" w:hAnsi="Times New Roman"/>
          <w:b/>
          <w:sz w:val="26"/>
          <w:szCs w:val="26"/>
        </w:rPr>
        <w:t>7C1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="00A73C17">
        <w:rPr>
          <w:rFonts w:ascii="Times New Roman" w:hAnsi="Times New Roman"/>
          <w:b/>
          <w:sz w:val="26"/>
          <w:szCs w:val="26"/>
        </w:rPr>
        <w:t>–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CK</w:t>
      </w:r>
      <w:r w:rsidR="00A73C17">
        <w:rPr>
          <w:rFonts w:ascii="Times New Roman" w:hAnsi="Times New Roman"/>
          <w:b/>
          <w:sz w:val="26"/>
          <w:szCs w:val="26"/>
        </w:rPr>
        <w:t>+Ô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>
        <w:rPr>
          <w:rFonts w:ascii="Times New Roman" w:hAnsi="Times New Roman"/>
          <w:b/>
          <w:sz w:val="26"/>
          <w:szCs w:val="26"/>
        </w:rPr>
        <w:t>_</w:t>
      </w:r>
    </w:p>
    <w:p w:rsidR="00192E46" w:rsidRDefault="00934C03" w:rsidP="00192E46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934C03">
        <w:rPr>
          <w:rFonts w:ascii="Times New Roman" w:hAnsi="Times New Roman"/>
          <w:b/>
          <w:noProof/>
        </w:rPr>
        <w:pict>
          <v:shape id="_x0000_s1517" type="#_x0000_t202" style="position:absolute;left:0;text-align:left;margin-left:9pt;margin-top:13.85pt;width:63pt;height:24pt;z-index:251686912">
            <v:textbox style="mso-next-textbox:#_x0000_s1517">
              <w:txbxContent>
                <w:p w:rsidR="00CC0AEF" w:rsidRPr="0049659F" w:rsidRDefault="00CC0AEF" w:rsidP="00192E46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r w:rsidRPr="0049659F">
                    <w:rPr>
                      <w:rFonts w:ascii="Times New Roman" w:hAnsi="Times New Roman"/>
                      <w:b/>
                    </w:rPr>
                    <w:t>Đề số 0</w:t>
                  </w:r>
                  <w:r>
                    <w:rPr>
                      <w:rFonts w:ascii="Times New Roman" w:hAnsi="Times New Roman"/>
                      <w:b/>
                    </w:rPr>
                    <w:t>2</w:t>
                  </w:r>
                </w:p>
              </w:txbxContent>
            </v:textbox>
          </v:shape>
        </w:pict>
      </w:r>
      <w:r w:rsidR="00192E46"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 w:rsidR="00192E46">
        <w:rPr>
          <w:rFonts w:ascii="Times New Roman" w:hAnsi="Times New Roman"/>
          <w:b/>
          <w:sz w:val="26"/>
          <w:szCs w:val="26"/>
          <w:lang w:val="vi-VN"/>
        </w:rPr>
        <w:t>9</w:t>
      </w:r>
      <w:r w:rsidR="00192E46"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 w:rsidR="00192E46">
        <w:rPr>
          <w:rFonts w:ascii="Times New Roman" w:hAnsi="Times New Roman"/>
          <w:b/>
          <w:sz w:val="26"/>
          <w:szCs w:val="26"/>
        </w:rPr>
        <w:t xml:space="preserve"> </w:t>
      </w:r>
      <w:r w:rsidR="00192E46">
        <w:rPr>
          <w:rFonts w:ascii="Times New Roman" w:hAnsi="Times New Roman"/>
          <w:sz w:val="26"/>
          <w:szCs w:val="26"/>
        </w:rPr>
        <w:t>(không kể thời gian phát đề)</w:t>
      </w:r>
      <w:r w:rsidR="00192E46"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192E46" w:rsidRPr="0021191F" w:rsidRDefault="00192E46" w:rsidP="00192E46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>(</w:t>
      </w:r>
      <w:r>
        <w:rPr>
          <w:rFonts w:ascii="Times New Roman" w:hAnsi="Times New Roman"/>
          <w:sz w:val="26"/>
          <w:szCs w:val="26"/>
        </w:rPr>
        <w:t>Thí sinh</w:t>
      </w:r>
      <w:r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FD3BE6" w:rsidRDefault="00FD3BE6" w:rsidP="00FD3BE6">
      <w:pPr>
        <w:spacing w:line="288" w:lineRule="auto"/>
        <w:jc w:val="center"/>
        <w:rPr>
          <w:rFonts w:ascii="Times New Roman" w:hAnsi="Times New Roman"/>
          <w:b/>
          <w:sz w:val="26"/>
          <w:szCs w:val="26"/>
        </w:rPr>
      </w:pPr>
      <w:r w:rsidRPr="00CD0CB1">
        <w:rPr>
          <w:rFonts w:ascii="Times New Roman" w:hAnsi="Times New Roman"/>
          <w:b/>
          <w:sz w:val="26"/>
          <w:szCs w:val="26"/>
        </w:rPr>
        <w:t>NỘI DUNG</w:t>
      </w:r>
    </w:p>
    <w:tbl>
      <w:tblPr>
        <w:tblStyle w:val="TableGrid"/>
        <w:tblW w:w="10260" w:type="dxa"/>
        <w:tblInd w:w="-252" w:type="dxa"/>
        <w:tblLayout w:type="fixed"/>
        <w:tblLook w:val="01E0"/>
      </w:tblPr>
      <w:tblGrid>
        <w:gridCol w:w="720"/>
        <w:gridCol w:w="540"/>
        <w:gridCol w:w="8038"/>
        <w:gridCol w:w="962"/>
      </w:tblGrid>
      <w:tr w:rsidR="00FD3BE6" w:rsidTr="00531E07">
        <w:tc>
          <w:tcPr>
            <w:tcW w:w="720" w:type="dxa"/>
          </w:tcPr>
          <w:p w:rsidR="00FD3BE6" w:rsidRDefault="00FD3BE6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Câu</w:t>
            </w:r>
          </w:p>
        </w:tc>
        <w:tc>
          <w:tcPr>
            <w:tcW w:w="540" w:type="dxa"/>
          </w:tcPr>
          <w:p w:rsidR="00FD3BE6" w:rsidRDefault="00FD3BE6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Ý</w:t>
            </w:r>
          </w:p>
        </w:tc>
        <w:tc>
          <w:tcPr>
            <w:tcW w:w="8038" w:type="dxa"/>
          </w:tcPr>
          <w:p w:rsidR="00FD3BE6" w:rsidRDefault="00FD3BE6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Đáp án</w:t>
            </w:r>
          </w:p>
        </w:tc>
        <w:tc>
          <w:tcPr>
            <w:tcW w:w="962" w:type="dxa"/>
          </w:tcPr>
          <w:p w:rsidR="00FD3BE6" w:rsidRDefault="00FD3BE6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</w:p>
        </w:tc>
      </w:tr>
      <w:tr w:rsidR="00FD3BE6" w:rsidTr="00531E07">
        <w:tc>
          <w:tcPr>
            <w:tcW w:w="720" w:type="dxa"/>
          </w:tcPr>
          <w:p w:rsidR="00FD3BE6" w:rsidRDefault="00FD3BE6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540" w:type="dxa"/>
          </w:tcPr>
          <w:p w:rsidR="00FD3BE6" w:rsidRDefault="00FD3BE6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FD3BE6" w:rsidRDefault="00FD3BE6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FD3BE6" w:rsidRDefault="00FD3BE6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FD3BE6" w:rsidTr="00362B08">
        <w:trPr>
          <w:trHeight w:val="3932"/>
        </w:trPr>
        <w:tc>
          <w:tcPr>
            <w:tcW w:w="720" w:type="dxa"/>
          </w:tcPr>
          <w:p w:rsidR="00FD3BE6" w:rsidRDefault="00FD3BE6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FD3BE6" w:rsidRDefault="00362B08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FD3BE6" w:rsidRPr="008F5CAF" w:rsidRDefault="00934C03" w:rsidP="00531E07">
            <w:pPr>
              <w:tabs>
                <w:tab w:val="left" w:pos="8175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pict>
                <v:group id="_x0000_s4386" style="position:absolute;margin-left:52.05pt;margin-top:11.4pt;width:175.75pt;height:60.8pt;z-index:253542912;mso-position-horizontal-relative:text;mso-position-vertical-relative:text" coordorigin="4350,6612" coordsize="3515,1216">
                  <v:group id="_x0000_s4305" style="position:absolute;left:4350;top:6612;width:3515;height:1216" coordorigin="6959,5780" coordsize="3515,1216">
                    <v:shape id="_x0000_s4306" type="#_x0000_t202" style="position:absolute;left:6959;top:5940;width:472;height:492" filled="f" stroked="f">
                      <v:textbox style="mso-next-textbox:#_x0000_s4306">
                        <w:txbxContent>
                          <w:p w:rsidR="00CC0AEF" w:rsidRPr="00C95C9A" w:rsidRDefault="00CC0AEF" w:rsidP="00362B08">
                            <w:pPr>
                              <w:rPr>
                                <w:b/>
                              </w:rPr>
                            </w:pPr>
                            <w:r w:rsidRPr="00C95C9A">
                              <w:rPr>
                                <w:b/>
                                <w:position w:val="-10"/>
                              </w:rPr>
                              <w:object w:dxaOrig="240" w:dyaOrig="340">
                                <v:shape id="_x0000_i1080" type="#_x0000_t75" style="width:12pt;height:17.25pt" o:ole="">
                                  <v:imagedata r:id="rId5" o:title=""/>
                                </v:shape>
                                <o:OLEObject Type="Embed" ProgID="Equation.3" ShapeID="_x0000_i1080" DrawAspect="Content" ObjectID="_1587839834" r:id="rId49"/>
                              </w:object>
                            </w:r>
                          </w:p>
                        </w:txbxContent>
                      </v:textbox>
                    </v:shape>
                    <v:line id="_x0000_s4307" style="position:absolute" from="7479,6378" to="10276,6378">
                      <v:stroke dashstyle="longDashDot"/>
                    </v:line>
                    <v:line id="_x0000_s4308" style="position:absolute;flip:x" from="9349,6379" to="9838,6379" strokeweight="1.5pt">
                      <v:stroke startarrowwidth="narrow" endarrow="block" endarrowwidth="narrow"/>
                    </v:line>
                    <v:shape id="_x0000_s4309" type="#_x0000_t202" style="position:absolute;left:9321;top:5925;width:574;height:489;mso-wrap-style:none" filled="f" stroked="f">
                      <v:textbox style="mso-next-textbox:#_x0000_s4309;mso-fit-shape-to-text:t">
                        <w:txbxContent>
                          <w:p w:rsidR="00CC0AEF" w:rsidRPr="00C95C9A" w:rsidRDefault="00CC0AEF" w:rsidP="00362B08">
                            <w:pPr>
                              <w:rPr>
                                <w:b/>
                              </w:rPr>
                            </w:pPr>
                            <w:r w:rsidRPr="004B7674">
                              <w:rPr>
                                <w:b/>
                                <w:position w:val="-10"/>
                              </w:rPr>
                              <w:object w:dxaOrig="279" w:dyaOrig="340">
                                <v:shape id="_x0000_i1081" type="#_x0000_t75" style="width:14.25pt;height:17.25pt" o:ole="">
                                  <v:imagedata r:id="rId44" o:title=""/>
                                </v:shape>
                                <o:OLEObject Type="Embed" ProgID="Equation.3" ShapeID="_x0000_i1081" DrawAspect="Content" ObjectID="_1587839835" r:id="rId50"/>
                              </w:object>
                            </w:r>
                          </w:p>
                        </w:txbxContent>
                      </v:textbox>
                    </v:shape>
                    <v:line id="_x0000_s4310" style="position:absolute" from="7479,6016" to="10361,6016" strokeweight="1.5pt"/>
                    <v:line id="_x0000_s4311" style="position:absolute" from="7479,6797" to="10354,6797" strokeweight="1.5pt"/>
                    <v:line id="_x0000_s4312" style="position:absolute" from="7480,6015" to="7480,6796" strokeweight="1.5pt"/>
                    <v:line id="_x0000_s4313" style="position:absolute" from="7009,6377" to="7489,6377" strokeweight="1.5pt">
                      <v:stroke endarrow="block" endarrowwidth="narrow"/>
                    </v:line>
                    <v:line id="_x0000_s4314" style="position:absolute" from="8632,6166" to="8632,6599"/>
                    <v:shape id="_x0000_s4315" type="#_x0000_t202" style="position:absolute;left:7611;top:5940;width:574;height:489;mso-wrap-style:none" filled="f" stroked="f">
                      <v:textbox style="mso-next-textbox:#_x0000_s4315;mso-fit-shape-to-text:t">
                        <w:txbxContent>
                          <w:p w:rsidR="00CC0AEF" w:rsidRPr="00C95C9A" w:rsidRDefault="00CC0AEF" w:rsidP="00362B08">
                            <w:pPr>
                              <w:rPr>
                                <w:b/>
                              </w:rPr>
                            </w:pPr>
                            <w:r w:rsidRPr="004B7674">
                              <w:rPr>
                                <w:b/>
                                <w:position w:val="-10"/>
                              </w:rPr>
                              <w:object w:dxaOrig="279" w:dyaOrig="340">
                                <v:shape id="_x0000_i1082" type="#_x0000_t75" style="width:14.25pt;height:17.25pt" o:ole="">
                                  <v:imagedata r:id="rId46" o:title=""/>
                                </v:shape>
                                <o:OLEObject Type="Embed" ProgID="Equation.3" ShapeID="_x0000_i1082" DrawAspect="Content" ObjectID="_1587839836" r:id="rId51"/>
                              </w:object>
                            </w:r>
                          </w:p>
                        </w:txbxContent>
                      </v:textbox>
                    </v:shape>
                    <v:line id="_x0000_s4316" style="position:absolute" from="7718,6384" to="8198,6384" strokeweight="1.5pt">
                      <v:stroke startarrow="block" startarrowwidth="narrow" endarrowwidth="narrow"/>
                    </v:line>
                    <v:line id="_x0000_s4317" style="position:absolute" from="8212,6166" to="8212,6599"/>
                    <v:line id="_x0000_s4318" style="position:absolute" from="9847,6151" to="9847,6584"/>
                    <v:line id="_x0000_s4319" style="position:absolute" from="8618,6384" to="9098,6384" strokeweight="1.5pt">
                      <v:stroke endarrow="block" endarrowwidth="narrow"/>
                    </v:line>
                    <v:shape id="_x0000_s4320" type="#_x0000_t202" style="position:absolute;left:8583;top:5941;width:558;height:504;mso-wrap-style:none" filled="f" stroked="f">
                      <v:textbox style="mso-next-textbox:#_x0000_s4320;mso-fit-shape-to-text:t">
                        <w:txbxContent>
                          <w:p w:rsidR="00CC0AEF" w:rsidRPr="00C95C9A" w:rsidRDefault="00CC0AEF" w:rsidP="00362B08">
                            <w:pPr>
                              <w:rPr>
                                <w:b/>
                              </w:rPr>
                            </w:pPr>
                            <w:r w:rsidRPr="00CB798A">
                              <w:rPr>
                                <w:b/>
                                <w:position w:val="-12"/>
                              </w:rPr>
                              <w:object w:dxaOrig="260" w:dyaOrig="360">
                                <v:shape id="_x0000_i1083" type="#_x0000_t75" style="width:13.5pt;height:18pt" o:ole="">
                                  <v:imagedata r:id="rId11" o:title=""/>
                                </v:shape>
                                <o:OLEObject Type="Embed" ProgID="Equation.3" ShapeID="_x0000_i1083" DrawAspect="Content" ObjectID="_1587839837" r:id="rId52"/>
                              </w:object>
                            </w:r>
                          </w:p>
                        </w:txbxContent>
                      </v:textbox>
                    </v:shape>
                    <v:group id="_x0000_s4321" style="position:absolute;left:10343;top:5780;width:131;height:1216" coordorigin="10343,5765" coordsize="131,1216">
                      <v:line id="_x0000_s4322" style="position:absolute" from="10354,5765" to="10354,6981"/>
                      <v:line id="_x0000_s4323" style="position:absolute;flip:x" from="10361,5828" to="10474,5948"/>
                      <v:line id="_x0000_s4324" style="position:absolute;flip:x" from="10361,5888" to="10474,6009"/>
                      <v:line id="_x0000_s4325" style="position:absolute;flip:x" from="10361,5948" to="10474,6069"/>
                      <v:line id="_x0000_s4326" style="position:absolute;flip:x" from="10361,6009" to="10474,6130"/>
                      <v:line id="_x0000_s4327" style="position:absolute;flip:x" from="10361,6069" to="10474,6192"/>
                      <v:line id="_x0000_s4328" style="position:absolute;flip:x" from="10361,5765" to="10474,5888"/>
                      <v:line id="_x0000_s4329" style="position:absolute" from="10343,5765" to="10343,6963"/>
                      <v:line id="_x0000_s4330" style="position:absolute;flip:x" from="10361,6555" to="10474,6677"/>
                      <v:line id="_x0000_s4331" style="position:absolute;flip:x" from="10361,6616" to="10474,6738"/>
                      <v:line id="_x0000_s4332" style="position:absolute;flip:x" from="10361,6677" to="10474,6799"/>
                      <v:line id="_x0000_s4333" style="position:absolute;flip:x" from="10361,6738" to="10474,6860"/>
                      <v:line id="_x0000_s4334" style="position:absolute;flip:x" from="10361,6799" to="10474,6921"/>
                      <v:line id="_x0000_s4335" style="position:absolute;flip:x" from="10361,6494" to="10474,6616"/>
                      <v:line id="_x0000_s4336" style="position:absolute;flip:x" from="10361,6191" to="10474,6313"/>
                      <v:line id="_x0000_s4337" style="position:absolute;flip:x" from="10361,6252" to="10474,6373"/>
                      <v:line id="_x0000_s4338" style="position:absolute;flip:x" from="10361,6313" to="10474,6434"/>
                      <v:line id="_x0000_s4339" style="position:absolute;flip:x" from="10361,6373" to="10474,6495"/>
                      <v:line id="_x0000_s4340" style="position:absolute;flip:x" from="10361,6434" to="10474,6556"/>
                      <v:line id="_x0000_s4341" style="position:absolute;flip:x" from="10361,6130" to="10474,6252"/>
                    </v:group>
                  </v:group>
                  <v:rect id="_x0000_s4381" style="position:absolute;left:4663;top:7195;width:159;height:284;mso-wrap-style:none" o:regroupid="11" filled="f" stroked="f">
                    <v:textbox style="mso-next-textbox:#_x0000_s4381;mso-fit-shape-to-text:t" inset="0,0,0,0">
                      <w:txbxContent>
                        <w:p w:rsidR="00CC0AEF" w:rsidRDefault="00CC0AEF" w:rsidP="00362B08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A</w:t>
                          </w:r>
                        </w:p>
                      </w:txbxContent>
                    </v:textbox>
                  </v:rect>
                  <v:rect id="_x0000_s4382" style="position:absolute;left:5621;top:7180;width:147;height:284;mso-wrap-style:none" o:regroupid="11" filled="f" stroked="f">
                    <v:textbox style="mso-next-textbox:#_x0000_s4382;mso-fit-shape-to-text:t" inset="0,0,0,0">
                      <w:txbxContent>
                        <w:p w:rsidR="00CC0AEF" w:rsidRDefault="00CC0AEF" w:rsidP="00362B08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B</w:t>
                          </w:r>
                        </w:p>
                      </w:txbxContent>
                    </v:textbox>
                  </v:rect>
                  <v:rect id="_x0000_s4383" style="position:absolute;left:6053;top:7175;width:161;height:280;mso-wrap-style:none" o:regroupid="11" filled="f" stroked="f">
                    <v:textbox style="mso-next-textbox:#_x0000_s4383" inset="0,0,0,0">
                      <w:txbxContent>
                        <w:p w:rsidR="00CC0AEF" w:rsidRDefault="00CC0AEF" w:rsidP="00362B08">
                          <w:r>
                            <w:t>C</w:t>
                          </w:r>
                        </w:p>
                      </w:txbxContent>
                    </v:textbox>
                  </v:rect>
                  <v:rect id="_x0000_s4384" style="position:absolute;left:7023;top:7180;width:159;height:284;mso-wrap-style:none" o:regroupid="11" filled="f" stroked="f">
                    <v:textbox style="mso-next-textbox:#_x0000_s4384;mso-fit-shape-to-text:t" inset="0,0,0,0">
                      <w:txbxContent>
                        <w:p w:rsidR="00CC0AEF" w:rsidRDefault="00CC0AEF" w:rsidP="00362B08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D</w:t>
                          </w:r>
                        </w:p>
                      </w:txbxContent>
                    </v:textbox>
                  </v:rect>
                  <v:rect id="_x0000_s4385" style="position:absolute;left:7533;top:7180;width:138;height:284;mso-wrap-style:none" o:regroupid="11" filled="f" stroked="f">
                    <v:textbox style="mso-next-textbox:#_x0000_s4385;mso-fit-shape-to-text:t" inset="0,0,0,0">
                      <w:txbxContent>
                        <w:p w:rsidR="00CC0AEF" w:rsidRDefault="00CC0AEF" w:rsidP="00362B08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</w:t>
                          </w:r>
                        </w:p>
                      </w:txbxContent>
                    </v:textbox>
                  </v:rect>
                </v:group>
              </w:pict>
            </w:r>
            <w:r w:rsidR="00FD3BE6">
              <w:rPr>
                <w:rFonts w:ascii="Times New Roman" w:hAnsi="Times New Roman"/>
              </w:rPr>
              <w:br w:type="textWrapping" w:clear="all"/>
              <w:t xml:space="preserve">  </w:t>
            </w:r>
          </w:p>
          <w:p w:rsidR="00362B08" w:rsidRDefault="00362B08" w:rsidP="00362B08">
            <w:pPr>
              <w:spacing w:line="360" w:lineRule="auto"/>
              <w:ind w:left="1422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362B08" w:rsidRDefault="00362B08" w:rsidP="00362B08">
            <w:pPr>
              <w:spacing w:line="48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362B08" w:rsidRPr="00996468" w:rsidRDefault="00362B08" w:rsidP="00362B08">
            <w:pPr>
              <w:spacing w:line="360" w:lineRule="auto"/>
              <w:ind w:left="142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</w:t>
            </w:r>
            <w:r w:rsidRPr="00996468">
              <w:rPr>
                <w:rFonts w:ascii="Times New Roman" w:hAnsi="Times New Roman"/>
                <w:sz w:val="26"/>
                <w:szCs w:val="26"/>
              </w:rPr>
              <w:t>N</w:t>
            </w:r>
            <w:r w:rsidRPr="00996468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Z AB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= </w:t>
            </w:r>
            <w:r w:rsidRPr="0099646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996468">
              <w:rPr>
                <w:rFonts w:ascii="Times New Roman" w:hAnsi="Times New Roman"/>
                <w:sz w:val="26"/>
                <w:szCs w:val="26"/>
              </w:rPr>
              <w:t>P</w:t>
            </w:r>
            <w:r w:rsidRPr="00996468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Pr="00996468">
              <w:rPr>
                <w:rFonts w:ascii="Times New Roman" w:hAnsi="Times New Roman"/>
                <w:sz w:val="26"/>
                <w:szCs w:val="26"/>
              </w:rPr>
              <w:t xml:space="preserve">=  </w:t>
            </w:r>
            <w:r>
              <w:rPr>
                <w:rFonts w:ascii="Times New Roman" w:hAnsi="Times New Roman"/>
                <w:sz w:val="26"/>
                <w:szCs w:val="26"/>
              </w:rPr>
              <w:t>- 30</w:t>
            </w:r>
            <w:r w:rsidRPr="00996468">
              <w:rPr>
                <w:rFonts w:ascii="Times New Roman" w:hAnsi="Times New Roman"/>
                <w:sz w:val="26"/>
                <w:szCs w:val="26"/>
              </w:rPr>
              <w:t>kN</w:t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362B08" w:rsidRPr="00996468" w:rsidRDefault="00362B08" w:rsidP="00362B08">
            <w:pPr>
              <w:spacing w:line="360" w:lineRule="auto"/>
              <w:ind w:left="1422"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96468">
              <w:rPr>
                <w:rFonts w:ascii="Times New Roman" w:hAnsi="Times New Roman"/>
                <w:sz w:val="26"/>
                <w:szCs w:val="26"/>
              </w:rPr>
              <w:t>N</w:t>
            </w:r>
            <w:r w:rsidRPr="00996468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Z BC </w:t>
            </w:r>
            <w:r w:rsidRPr="00996468">
              <w:rPr>
                <w:rFonts w:ascii="Times New Roman" w:hAnsi="Times New Roman"/>
                <w:sz w:val="26"/>
                <w:szCs w:val="26"/>
              </w:rPr>
              <w:t xml:space="preserve">= 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- 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>P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1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+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P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2 </w:t>
            </w:r>
            <w:r w:rsidRPr="00996468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  </w:t>
            </w:r>
            <w:r w:rsidRPr="00996468">
              <w:rPr>
                <w:rFonts w:ascii="Times New Roman" w:hAnsi="Times New Roman"/>
                <w:sz w:val="26"/>
                <w:szCs w:val="26"/>
              </w:rPr>
              <w:t xml:space="preserve">=  </w:t>
            </w:r>
            <w:r>
              <w:rPr>
                <w:rFonts w:ascii="Times New Roman" w:hAnsi="Times New Roman"/>
                <w:sz w:val="26"/>
                <w:szCs w:val="26"/>
              </w:rPr>
              <w:t>40</w:t>
            </w:r>
            <w:r w:rsidRPr="00996468">
              <w:rPr>
                <w:rFonts w:ascii="Times New Roman" w:hAnsi="Times New Roman"/>
                <w:sz w:val="26"/>
                <w:szCs w:val="26"/>
              </w:rPr>
              <w:t xml:space="preserve"> kN</w:t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362B08" w:rsidRPr="008B0569" w:rsidRDefault="00362B08" w:rsidP="00362B08">
            <w:pPr>
              <w:spacing w:line="360" w:lineRule="auto"/>
              <w:ind w:left="1422" w:firstLine="284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>N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Z CD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= 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- 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>P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1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+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P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2 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-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>P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3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=  - 5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>0 kN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ab/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ab/>
            </w:r>
          </w:p>
          <w:p w:rsidR="00362B08" w:rsidRPr="008B0569" w:rsidRDefault="00362B08" w:rsidP="00362B08">
            <w:pPr>
              <w:spacing w:line="360" w:lineRule="auto"/>
              <w:ind w:left="1422" w:firstLine="284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>N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Z DE 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=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- 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>P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1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+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P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- 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>P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3 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+ 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>P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4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 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= 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3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>0 kN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ab/>
            </w:r>
          </w:p>
          <w:p w:rsidR="00FD3BE6" w:rsidRPr="00362B08" w:rsidRDefault="00362B08" w:rsidP="00362B08">
            <w:pPr>
              <w:ind w:left="1422" w:firstLine="257"/>
              <w:jc w:val="both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* Vẽ biểu đồ nội lực: </w:t>
            </w:r>
            <w:r w:rsidRPr="008B0569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Mỗi đoạn vẽ đúng  (0,25)</w:t>
            </w:r>
          </w:p>
        </w:tc>
        <w:tc>
          <w:tcPr>
            <w:tcW w:w="962" w:type="dxa"/>
          </w:tcPr>
          <w:p w:rsidR="00FD3BE6" w:rsidRPr="00E2337A" w:rsidRDefault="00FD3BE6" w:rsidP="00531E07">
            <w:pPr>
              <w:spacing w:line="33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FD3BE6" w:rsidRDefault="00FD3BE6" w:rsidP="00531E07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D3BE6" w:rsidRDefault="00FD3BE6" w:rsidP="00362B08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62B08" w:rsidRDefault="00362B08" w:rsidP="00362B08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362B08" w:rsidRDefault="00362B08" w:rsidP="00362B08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362B08" w:rsidRDefault="00362B08" w:rsidP="00362B08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362B08" w:rsidRDefault="00362B08" w:rsidP="00362B08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FD3BE6" w:rsidRPr="00E2337A" w:rsidRDefault="00362B08" w:rsidP="00362B08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1,0</w:t>
            </w:r>
          </w:p>
        </w:tc>
      </w:tr>
      <w:tr w:rsidR="00362B08" w:rsidRPr="00134972" w:rsidTr="00531E07">
        <w:tc>
          <w:tcPr>
            <w:tcW w:w="720" w:type="dxa"/>
          </w:tcPr>
          <w:p w:rsidR="00362B08" w:rsidRDefault="00362B08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362B08" w:rsidRPr="00362B08" w:rsidRDefault="00362B08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362B08" w:rsidRPr="00AB0586" w:rsidRDefault="00362B08" w:rsidP="00362B08">
            <w:pPr>
              <w:ind w:left="1003" w:firstLine="437"/>
              <w:jc w:val="both"/>
              <w:rPr>
                <w:rFonts w:ascii="Times New Roman" w:hAnsi="Times New Roman"/>
              </w:rPr>
            </w:pPr>
            <w:r w:rsidRPr="00AB0586">
              <w:rPr>
                <w:rFonts w:ascii="Times New Roman" w:hAnsi="Times New Roman"/>
              </w:rPr>
              <w:t>Ta thấy mặ</w:t>
            </w:r>
            <w:r>
              <w:rPr>
                <w:rFonts w:ascii="Times New Roman" w:hAnsi="Times New Roman"/>
              </w:rPr>
              <w:t>t cắt nguy hiểm nằm trong đoạn CD</w:t>
            </w:r>
          </w:p>
          <w:p w:rsidR="00362B08" w:rsidRDefault="001F48EA" w:rsidP="00362B08">
            <w:pPr>
              <w:ind w:left="1003" w:firstLine="43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36331">
              <w:rPr>
                <w:rFonts w:ascii="Times New Roman" w:hAnsi="Times New Roman"/>
                <w:position w:val="-32"/>
                <w:sz w:val="26"/>
                <w:szCs w:val="26"/>
              </w:rPr>
              <w:object w:dxaOrig="3879" w:dyaOrig="720">
                <v:shape id="_x0000_i1037" type="#_x0000_t75" style="width:205.5pt;height:38.25pt" o:ole="">
                  <v:imagedata r:id="rId53" o:title=""/>
                </v:shape>
                <o:OLEObject Type="Embed" ProgID="Equation.3" ShapeID="_x0000_i1037" DrawAspect="Content" ObjectID="_1587839792" r:id="rId54"/>
              </w:object>
            </w:r>
            <w:r w:rsidR="00362B08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362B08" w:rsidRPr="00ED64BD" w:rsidRDefault="00362B08" w:rsidP="00362B08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position w:val="-28"/>
                <w:sz w:val="26"/>
                <w:szCs w:val="26"/>
              </w:rPr>
              <w:t xml:space="preserve">            </w:t>
            </w:r>
            <w:r w:rsidR="0055740E">
              <w:rPr>
                <w:rFonts w:ascii="Times New Roman" w:hAnsi="Times New Roman"/>
                <w:position w:val="-28"/>
                <w:sz w:val="26"/>
                <w:szCs w:val="26"/>
              </w:rPr>
              <w:t xml:space="preserve">     </w:t>
            </w:r>
            <w:r w:rsidR="001F48EA" w:rsidRPr="00996468">
              <w:rPr>
                <w:rFonts w:ascii="Times New Roman" w:hAnsi="Times New Roman"/>
                <w:position w:val="-28"/>
                <w:sz w:val="26"/>
                <w:szCs w:val="26"/>
              </w:rPr>
              <w:object w:dxaOrig="2659" w:dyaOrig="540">
                <v:shape id="_x0000_i1038" type="#_x0000_t75" style="width:133.5pt;height:27pt" o:ole="">
                  <v:imagedata r:id="rId55" o:title=""/>
                </v:shape>
                <o:OLEObject Type="Embed" ProgID="Equation.3" ShapeID="_x0000_i1038" DrawAspect="Content" ObjectID="_1587839793" r:id="rId56"/>
              </w:object>
            </w:r>
            <w:r w:rsidRPr="0099646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AB0586">
              <w:rPr>
                <w:rFonts w:ascii="Times New Roman" w:hAnsi="Times New Roman"/>
              </w:rPr>
              <w:t xml:space="preserve">nên thanh </w:t>
            </w:r>
            <w:r w:rsidR="0055740E">
              <w:rPr>
                <w:rFonts w:ascii="Times New Roman" w:hAnsi="Times New Roman"/>
              </w:rPr>
              <w:t xml:space="preserve">không </w:t>
            </w:r>
            <w:r w:rsidRPr="00AB0586">
              <w:rPr>
                <w:rFonts w:ascii="Times New Roman" w:hAnsi="Times New Roman"/>
              </w:rPr>
              <w:t>đảm bảo độ bền</w:t>
            </w:r>
            <w:r w:rsidRPr="00AB0586">
              <w:rPr>
                <w:rFonts w:ascii="Times New Roman" w:hAnsi="Times New Roman"/>
              </w:rPr>
              <w:tab/>
            </w:r>
          </w:p>
        </w:tc>
        <w:tc>
          <w:tcPr>
            <w:tcW w:w="962" w:type="dxa"/>
          </w:tcPr>
          <w:p w:rsidR="00362B08" w:rsidRDefault="00362B08" w:rsidP="00362B08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62B08" w:rsidRDefault="00362B08" w:rsidP="00362B08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362B08" w:rsidRPr="00533115" w:rsidRDefault="00362B08" w:rsidP="00362B08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</w:tr>
      <w:tr w:rsidR="00362B08" w:rsidRPr="00134972" w:rsidTr="00531E07">
        <w:tc>
          <w:tcPr>
            <w:tcW w:w="720" w:type="dxa"/>
          </w:tcPr>
          <w:p w:rsidR="00362B08" w:rsidRPr="00134972" w:rsidRDefault="00362B08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540" w:type="dxa"/>
          </w:tcPr>
          <w:p w:rsidR="00362B08" w:rsidRPr="00134972" w:rsidRDefault="00362B08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38" w:type="dxa"/>
          </w:tcPr>
          <w:p w:rsidR="00362B08" w:rsidRPr="00ED64BD" w:rsidRDefault="00362B08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362B08" w:rsidRPr="007166D6" w:rsidRDefault="00362B08" w:rsidP="00531E0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166D6"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362B08" w:rsidRPr="00134972" w:rsidTr="00531E07">
        <w:tc>
          <w:tcPr>
            <w:tcW w:w="720" w:type="dxa"/>
          </w:tcPr>
          <w:p w:rsidR="00362B08" w:rsidRDefault="00362B08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362B08" w:rsidRPr="007166D6" w:rsidRDefault="00362B08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362B08" w:rsidRDefault="00934C03" w:rsidP="00531E0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pict>
                <v:group id="_x0000_s4493" style="position:absolute;margin-left:39.05pt;margin-top:11.85pt;width:183.1pt;height:52.3pt;z-index:253573632;mso-position-horizontal-relative:text;mso-position-vertical-relative:text" coordorigin="7839,12662" coordsize="3662,1046">
                  <v:rect id="_x0000_s4464" style="position:absolute;left:8919;top:13290;width:244;height:313" filled="f" stroked="f">
                    <v:textbox style="mso-next-textbox:#_x0000_s4464" inset="0,0,0,0">
                      <w:txbxContent>
                        <w:p w:rsidR="00CC0AEF" w:rsidRPr="001F48EA" w:rsidRDefault="00CC0AEF" w:rsidP="00FD3BE6">
                          <w:pPr>
                            <w:rPr>
                              <w:b/>
                            </w:rPr>
                          </w:pPr>
                          <w:r w:rsidRPr="001F48EA"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t xml:space="preserve"> C</w:t>
                          </w:r>
                        </w:p>
                      </w:txbxContent>
                    </v:textbox>
                  </v:rect>
                  <v:rect id="_x0000_s4465" style="position:absolute;left:10035;top:13312;width:244;height:313" filled="f" stroked="f">
                    <v:textbox style="mso-next-textbox:#_x0000_s4465" inset="0,0,0,0">
                      <w:txbxContent>
                        <w:p w:rsidR="00CC0AEF" w:rsidRPr="001F48EA" w:rsidRDefault="00CC0AEF" w:rsidP="00FD3BE6">
                          <w:pPr>
                            <w:rPr>
                              <w:b/>
                            </w:rPr>
                          </w:pPr>
                          <w:r w:rsidRPr="001F48EA"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t>D</w:t>
                          </w:r>
                        </w:p>
                      </w:txbxContent>
                    </v:textbox>
                  </v:rect>
                  <v:group id="_x0000_s4466" style="position:absolute;left:7839;top:12662;width:3662;height:1046" coordorigin="6975,8280" coordsize="4185,1046">
                    <v:rect id="_x0000_s4467" style="position:absolute;left:8289;top:8349;width:174;height:288" filled="f" stroked="f">
                      <v:textbox style="mso-next-textbox:#_x0000_s4467;mso-fit-shape-to-text:t" inset="0,0,0,0">
                        <w:txbxContent>
                          <w:p w:rsidR="00CC0AEF" w:rsidRPr="001F48EA" w:rsidRDefault="00CC0AEF" w:rsidP="001F48EA">
                            <w:pPr>
                              <w:rPr>
                                <w:b/>
                              </w:rPr>
                            </w:pPr>
                            <w:r w:rsidRPr="001F48EA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m</w:t>
                            </w:r>
                          </w:p>
                        </w:txbxContent>
                      </v:textbox>
                    </v:rect>
                    <v:shape id="_x0000_s4468" style="position:absolute;left:7174;top:8922;width:3463;height:19" coordsize="10388,57" path="m,l,57,10388,,,xe" fillcolor="black" stroked="f">
                      <v:path arrowok="t"/>
                    </v:shape>
                    <v:shape id="_x0000_s4469" style="position:absolute;left:7174;top:8922;width:3463;height:19" coordsize="10388,57" path="m,57l10388,r,57l,57xe" fillcolor="black" stroked="f">
                      <v:path arrowok="t"/>
                    </v:shape>
                    <v:rect id="_x0000_s4470" style="position:absolute;left:7174;top:8922;width:3463;height:19" filled="f" strokeweight="1.5pt"/>
                    <v:rect id="_x0000_s4471" style="position:absolute;left:7200;top:8927;width:159;height:288" filled="f" stroked="f">
                      <v:textbox style="mso-next-textbox:#_x0000_s4471;mso-fit-shape-to-text:t" inset="0,0,0,0">
                        <w:txbxContent>
                          <w:p w:rsidR="00CC0AEF" w:rsidRPr="001F48EA" w:rsidRDefault="00CC0AEF" w:rsidP="001F48EA">
                            <w:pPr>
                              <w:rPr>
                                <w:b/>
                              </w:rPr>
                            </w:pPr>
                            <w:r w:rsidRPr="001F48EA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group id="_x0000_s4472" style="position:absolute;left:7223;top:8321;width:290;height:387" coordorigin="7295,6660" coordsize="290,387">
                      <v:rect id="_x0000_s4473" style="position:absolute;left:7493;top:6812;width:92;height:235" filled="f" stroked="f">
                        <v:textbox style="mso-next-textbox:#_x0000_s4473;mso-fit-shape-to-text:t" inset="0,0,0,0">
                          <w:txbxContent>
                            <w:p w:rsidR="00CC0AEF" w:rsidRPr="001F48EA" w:rsidRDefault="00CC0AEF" w:rsidP="001F48EA">
                              <w:pPr>
                                <w:rPr>
                                  <w:b/>
                                </w:rPr>
                              </w:pPr>
                              <w:r w:rsidRPr="001F48EA">
                                <w:rPr>
                                  <w:b/>
                                  <w:color w:val="000000"/>
                                  <w:sz w:val="18"/>
                                  <w:szCs w:val="18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_x0000_s4474" style="position:absolute;left:7295;top:6660;width:174;height:288" filled="f" stroked="f">
                        <v:textbox style="mso-next-textbox:#_x0000_s4474;mso-fit-shape-to-text:t" inset="0,0,0,0">
                          <w:txbxContent>
                            <w:p w:rsidR="00CC0AEF" w:rsidRPr="001F48EA" w:rsidRDefault="00CC0AEF" w:rsidP="001F48EA">
                              <w:pPr>
                                <w:rPr>
                                  <w:b/>
                                </w:rPr>
                              </w:pPr>
                              <w:r w:rsidRPr="001F48EA">
                                <w:rPr>
                                  <w:b/>
                                  <w:color w:val="000000"/>
                                  <w:sz w:val="22"/>
                                  <w:szCs w:val="22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</v:group>
                    <v:rect id="_x0000_s4475" style="position:absolute;left:10696;top:8882;width:149;height:288" filled="f" stroked="f">
                      <v:textbox style="mso-next-textbox:#_x0000_s4475;mso-fit-shape-to-text:t" inset="0,0,0,0">
                        <w:txbxContent>
                          <w:p w:rsidR="00CC0AEF" w:rsidRPr="001F48EA" w:rsidRDefault="00CC0AEF" w:rsidP="001F48EA">
                            <w:pPr>
                              <w:rPr>
                                <w:b/>
                              </w:rPr>
                            </w:pPr>
                            <w:r w:rsidRPr="001F48EA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4476" style="position:absolute;left:8488;top:8501;width:92;height:235" filled="f" stroked="f">
                      <v:textbox style="mso-next-textbox:#_x0000_s4476;mso-fit-shape-to-text:t" inset="0,0,0,0">
                        <w:txbxContent>
                          <w:p w:rsidR="00CC0AEF" w:rsidRPr="001F48EA" w:rsidRDefault="00CC0AEF" w:rsidP="001F48EA">
                            <w:pPr>
                              <w:rPr>
                                <w:b/>
                              </w:rPr>
                            </w:pPr>
                            <w:r w:rsidRPr="001F48EA">
                              <w:rPr>
                                <w:b/>
                                <w:color w:val="000000"/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rect id="_x0000_s4477" style="position:absolute;left:9517;top:8280;width:174;height:288" filled="f" stroked="f">
                      <v:textbox style="mso-next-textbox:#_x0000_s4477;mso-fit-shape-to-text:t" inset="0,0,0,0">
                        <w:txbxContent>
                          <w:p w:rsidR="00CC0AEF" w:rsidRPr="001F48EA" w:rsidRDefault="00CC0AEF" w:rsidP="001F48EA">
                            <w:pPr>
                              <w:rPr>
                                <w:b/>
                              </w:rPr>
                            </w:pPr>
                            <w:r w:rsidRPr="001F48EA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m</w:t>
                            </w:r>
                          </w:p>
                        </w:txbxContent>
                      </v:textbox>
                    </v:rect>
                    <v:rect id="_x0000_s4478" style="position:absolute;left:9716;top:8432;width:92;height:235" filled="f" stroked="f">
                      <v:textbox style="mso-next-textbox:#_x0000_s4478;mso-fit-shape-to-text:t" inset="0,0,0,0">
                        <w:txbxContent>
                          <w:p w:rsidR="00CC0AEF" w:rsidRPr="001F48EA" w:rsidRDefault="00CC0AEF" w:rsidP="001F48EA">
                            <w:pPr>
                              <w:rPr>
                                <w:b/>
                              </w:rPr>
                            </w:pPr>
                            <w:r w:rsidRPr="001F48EA">
                              <w:rPr>
                                <w:b/>
                                <w:color w:val="000000"/>
                                <w:sz w:val="18"/>
                                <w:szCs w:val="18"/>
                              </w:rPr>
                              <w:t>3</w:t>
                            </w:r>
                          </w:p>
                        </w:txbxContent>
                      </v:textbox>
                    </v:rect>
                    <v:rect id="_x0000_s4479" style="position:absolute;left:10909;top:8456;width:92;height:235" filled="f" stroked="f">
                      <v:textbox style="mso-next-textbox:#_x0000_s4479;mso-fit-shape-to-text:t" inset="0,0,0,0">
                        <w:txbxContent>
                          <w:p w:rsidR="00CC0AEF" w:rsidRPr="001F48EA" w:rsidRDefault="00CC0AEF" w:rsidP="001F48EA">
                            <w:pPr>
                              <w:rPr>
                                <w:b/>
                              </w:rPr>
                            </w:pPr>
                            <w:r w:rsidRPr="001F48EA">
                              <w:rPr>
                                <w:b/>
                                <w:color w:val="000000"/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</w:txbxContent>
                      </v:textbox>
                    </v:rect>
                    <v:rect id="_x0000_s4480" style="position:absolute;left:10710;top:8304;width:174;height:288" filled="f" stroked="f">
                      <v:textbox style="mso-next-textbox:#_x0000_s4480;mso-fit-shape-to-text:t" inset="0,0,0,0">
                        <w:txbxContent>
                          <w:p w:rsidR="00CC0AEF" w:rsidRPr="001F48EA" w:rsidRDefault="00CC0AEF" w:rsidP="001F48EA">
                            <w:pPr>
                              <w:rPr>
                                <w:b/>
                              </w:rPr>
                            </w:pPr>
                            <w:r w:rsidRPr="001F48EA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m</w:t>
                            </w:r>
                          </w:p>
                        </w:txbxContent>
                      </v:textbox>
                    </v:rect>
                    <v:shape id="_x0000_s4481" type="#_x0000_t19" style="position:absolute;left:10380;top:8561;width:780;height:764;flip:x" coordsize="21600,22927" adj="-2920421,1381883,,15156" path="wr-21600,-6444,21600,36756,15390,,20154,22927nfewr-21600,-6444,21600,36756,15390,,20154,22927l,15156nsxe">
                      <v:stroke endarrow="block" endarrowwidth="narrow"/>
                      <v:path o:connectlocs="15390,0;20154,22927;0,15156"/>
                    </v:shape>
                    <v:line id="_x0000_s4482" style="position:absolute;flip:x" from="8040,8921" to="8220,9281"/>
                    <v:line id="_x0000_s4483" style="position:absolute;flip:x" from="10440,8966" to="10620,9326"/>
                    <v:line id="_x0000_s4484" style="position:absolute;flip:x" from="9270,8936" to="9450,9296"/>
                    <v:line id="_x0000_s4485" style="position:absolute;flip:x" from="6975,8921" to="7155,9281"/>
                    <v:shape id="_x0000_s4486" type="#_x0000_t19" style="position:absolute;left:9225;top:8486;width:855;height:759;flip:x" coordsize="21600,22779" adj="-2920421,1354379,,15156" path="wr-21600,-6444,21600,36756,15390,,20210,22779nfewr-21600,-6444,21600,36756,15390,,20210,22779l,15156nsxe">
                      <v:stroke startarrow="block" startarrowwidth="narrow" endarrowwidth="narrow"/>
                      <v:path o:connectlocs="15390,0;20210,22779;0,15156"/>
                    </v:shape>
                    <v:shape id="_x0000_s4487" type="#_x0000_t19" style="position:absolute;left:8025;top:8606;width:780;height:638;flip:x" coordsize="21600,19149" adj="-2604278,938292,,13808" path="wr-21600,-7792,21600,35408,16610,,20929,19149nfewr-21600,-7792,21600,35408,16610,,20929,19149l,13808nsxe">
                      <v:stroke endarrow="block" endarrowwidth="narrow"/>
                      <v:path o:connectlocs="16610,0;20929,19149;0,13808"/>
                    </v:shape>
                    <v:shape id="_x0000_s4488" type="#_x0000_t19" style="position:absolute;left:6975;top:8568;width:780;height:638;flip:x" coordsize="21600,19149" adj="-2604278,938292,,13808" path="wr-21600,-7792,21600,35408,16610,,20929,19149nfewr-21600,-7792,21600,35408,16610,,20929,19149l,13808nsxe">
                      <v:stroke endarrow="block" endarrowwidth="narrow"/>
                      <v:path o:connectlocs="16610,0;20929,19149;0,13808"/>
                    </v:shape>
                    <v:line id="_x0000_s4489" style="position:absolute" from="9450,8385" to="9450,8925"/>
                    <v:line id="_x0000_s4490" style="position:absolute" from="7155,8385" to="7155,8925"/>
                    <v:line id="_x0000_s4491" style="position:absolute" from="10620,8385" to="10620,8925"/>
                    <v:line id="_x0000_s4492" style="position:absolute" from="8220,8385" to="8220,8925"/>
                  </v:group>
                </v:group>
              </w:pict>
            </w:r>
          </w:p>
          <w:p w:rsidR="00362B08" w:rsidRPr="00764B4B" w:rsidRDefault="00362B08" w:rsidP="00531E0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16"/>
                <w:szCs w:val="16"/>
              </w:rPr>
            </w:pPr>
          </w:p>
          <w:p w:rsidR="00362B08" w:rsidRDefault="00362B08" w:rsidP="00531E07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362B08" w:rsidRDefault="00362B08" w:rsidP="00531E07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362B08" w:rsidRDefault="00362B08" w:rsidP="00531E07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362B08" w:rsidRDefault="00362B08" w:rsidP="00531E07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362B08" w:rsidRPr="00764B4B" w:rsidRDefault="00362B08" w:rsidP="00531E07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362B08" w:rsidRPr="00FD4417" w:rsidRDefault="00362B08" w:rsidP="00FD441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position w:val="-48"/>
                <w:sz w:val="26"/>
                <w:szCs w:val="26"/>
              </w:rPr>
              <w:t xml:space="preserve">             </w:t>
            </w:r>
            <w:r w:rsidR="00FD4417" w:rsidRPr="00FD4417">
              <w:rPr>
                <w:rFonts w:ascii="Times New Roman" w:hAnsi="Times New Roman"/>
                <w:position w:val="-48"/>
              </w:rPr>
              <w:object w:dxaOrig="4120" w:dyaOrig="1080">
                <v:shape id="_x0000_i1039" type="#_x0000_t75" style="width:222pt;height:58.5pt" o:ole="">
                  <v:imagedata r:id="rId57" o:title=""/>
                </v:shape>
                <o:OLEObject Type="Embed" ProgID="Equation.3" ShapeID="_x0000_i1039" DrawAspect="Content" ObjectID="_1587839794" r:id="rId58"/>
              </w:object>
            </w:r>
          </w:p>
          <w:p w:rsidR="00362B08" w:rsidRPr="00FD4417" w:rsidRDefault="00362B08" w:rsidP="00531E07">
            <w:pPr>
              <w:jc w:val="both"/>
              <w:rPr>
                <w:rFonts w:ascii="Times New Roman" w:hAnsi="Times New Roman"/>
                <w:b/>
              </w:rPr>
            </w:pPr>
            <w:r w:rsidRPr="00FD4417">
              <w:rPr>
                <w:rFonts w:ascii="Times New Roman" w:hAnsi="Times New Roman"/>
              </w:rPr>
              <w:t xml:space="preserve">           * Vẽ biểu đồ nội lực: </w:t>
            </w:r>
            <w:r w:rsidRPr="00FD4417">
              <w:rPr>
                <w:rFonts w:ascii="Times New Roman" w:hAnsi="Times New Roman"/>
                <w:b/>
              </w:rPr>
              <w:t>Mỗi đoạn vẽ đúng  (0,25)</w:t>
            </w:r>
          </w:p>
          <w:p w:rsidR="00362B08" w:rsidRPr="00192F51" w:rsidRDefault="00362B08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62" w:type="dxa"/>
          </w:tcPr>
          <w:p w:rsidR="00362B08" w:rsidRDefault="00362B08" w:rsidP="00531E07">
            <w:p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362B08" w:rsidRDefault="00362B08" w:rsidP="001F48EA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62B08" w:rsidRPr="00192F51" w:rsidRDefault="00362B08" w:rsidP="00531E0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362B08" w:rsidRPr="00192F51" w:rsidRDefault="00362B08" w:rsidP="00531E0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362B08" w:rsidRPr="00192F51" w:rsidRDefault="00362B08" w:rsidP="00531E0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362B08" w:rsidRPr="00B4546A" w:rsidRDefault="00362B08" w:rsidP="00531E0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Pr="00192F51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362B08" w:rsidRPr="00134972" w:rsidTr="00531E07">
        <w:tc>
          <w:tcPr>
            <w:tcW w:w="720" w:type="dxa"/>
          </w:tcPr>
          <w:p w:rsidR="00362B08" w:rsidRDefault="00362B08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362B08" w:rsidRPr="007166D6" w:rsidRDefault="00362B08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362B08" w:rsidRPr="004B74D5" w:rsidRDefault="00362B08" w:rsidP="00531E0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position w:val="-34"/>
                <w:sz w:val="26"/>
                <w:szCs w:val="26"/>
              </w:rPr>
              <w:t xml:space="preserve">           </w:t>
            </w:r>
            <w:r w:rsidR="001B456C" w:rsidRPr="004B74D5">
              <w:rPr>
                <w:rFonts w:ascii="Times New Roman" w:hAnsi="Times New Roman"/>
                <w:position w:val="-34"/>
                <w:sz w:val="26"/>
                <w:szCs w:val="26"/>
              </w:rPr>
              <w:object w:dxaOrig="5420" w:dyaOrig="720">
                <v:shape id="_x0000_i1040" type="#_x0000_t75" style="width:306pt;height:40.5pt" o:ole="">
                  <v:imagedata r:id="rId59" o:title=""/>
                </v:shape>
                <o:OLEObject Type="Embed" ProgID="Equation.3" ShapeID="_x0000_i1040" DrawAspect="Content" ObjectID="_1587839795" r:id="rId60"/>
              </w:object>
            </w:r>
          </w:p>
          <w:p w:rsidR="00362B08" w:rsidRPr="00FD4417" w:rsidRDefault="00362B08" w:rsidP="00531E07">
            <w:pPr>
              <w:ind w:left="702"/>
            </w:pPr>
            <w:r w:rsidRPr="00FD4417">
              <w:rPr>
                <w:position w:val="-12"/>
              </w:rPr>
              <w:object w:dxaOrig="920" w:dyaOrig="360">
                <v:shape id="_x0000_i1041" type="#_x0000_t75" style="width:54pt;height:21pt" o:ole="">
                  <v:imagedata r:id="rId61" o:title=""/>
                </v:shape>
                <o:OLEObject Type="Embed" ProgID="Equation.3" ShapeID="_x0000_i1041" DrawAspect="Content" ObjectID="_1587839796" r:id="rId62"/>
              </w:object>
            </w:r>
            <w:r w:rsidRPr="00FD4417">
              <w:t xml:space="preserve"> </w:t>
            </w:r>
            <w:r w:rsidRPr="00FD4417">
              <w:rPr>
                <w:rFonts w:ascii="Times New Roman" w:hAnsi="Times New Roman"/>
              </w:rPr>
              <w:t>nê</w:t>
            </w:r>
            <w:r w:rsidRPr="00FD4417">
              <w:t>n tr</w:t>
            </w:r>
            <w:r w:rsidRPr="00FD4417">
              <w:rPr>
                <w:rFonts w:ascii="Times New Roman" w:hAnsi="Times New Roman"/>
              </w:rPr>
              <w:t xml:space="preserve">ục đảm bảo độ bền                            </w:t>
            </w:r>
            <w:r w:rsidR="00A73C17" w:rsidRPr="00FD4417">
              <w:rPr>
                <w:position w:val="-34"/>
              </w:rPr>
              <w:object w:dxaOrig="5660" w:dyaOrig="720">
                <v:shape id="_x0000_i1042" type="#_x0000_t75" style="width:321pt;height:43.5pt" o:ole="">
                  <v:imagedata r:id="rId63" o:title=""/>
                </v:shape>
                <o:OLEObject Type="Embed" ProgID="Equation.3" ShapeID="_x0000_i1042" DrawAspect="Content" ObjectID="_1587839797" r:id="rId64"/>
              </w:object>
            </w:r>
          </w:p>
          <w:p w:rsidR="00362B08" w:rsidRPr="00B4546A" w:rsidRDefault="00362B08" w:rsidP="00531E07">
            <w:pPr>
              <w:tabs>
                <w:tab w:val="left" w:pos="720"/>
              </w:tabs>
              <w:rPr>
                <w:rFonts w:ascii="Times New Roman" w:hAnsi="Times New Roman"/>
                <w:b/>
                <w:sz w:val="26"/>
                <w:szCs w:val="26"/>
                <w:u w:val="single"/>
              </w:rPr>
            </w:pPr>
            <w:r w:rsidRPr="00FD4417">
              <w:rPr>
                <w:position w:val="-12"/>
              </w:rPr>
              <w:t xml:space="preserve">          </w:t>
            </w:r>
            <w:r w:rsidR="00A73C17">
              <w:rPr>
                <w:position w:val="-12"/>
              </w:rPr>
              <w:t xml:space="preserve"> </w:t>
            </w:r>
            <w:r w:rsidRPr="00FD4417">
              <w:rPr>
                <w:position w:val="-12"/>
              </w:rPr>
              <w:object w:dxaOrig="940" w:dyaOrig="360">
                <v:shape id="_x0000_i1043" type="#_x0000_t75" style="width:51.75pt;height:20.25pt" o:ole="">
                  <v:imagedata r:id="rId65" o:title=""/>
                </v:shape>
                <o:OLEObject Type="Embed" ProgID="Equation.3" ShapeID="_x0000_i1043" DrawAspect="Content" ObjectID="_1587839798" r:id="rId66"/>
              </w:object>
            </w:r>
            <w:r w:rsidRPr="00FD4417">
              <w:rPr>
                <w:rFonts w:ascii="Times New Roman" w:hAnsi="Times New Roman"/>
              </w:rPr>
              <w:t xml:space="preserve"> nên trục không đảm bảo độ cứng  </w:t>
            </w:r>
          </w:p>
        </w:tc>
        <w:tc>
          <w:tcPr>
            <w:tcW w:w="962" w:type="dxa"/>
          </w:tcPr>
          <w:p w:rsidR="001A51D0" w:rsidRPr="001A51D0" w:rsidRDefault="001A51D0" w:rsidP="001A51D0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362B08" w:rsidRPr="00192F51" w:rsidRDefault="00362B08" w:rsidP="001A51D0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362B08" w:rsidRPr="00192F51" w:rsidRDefault="00362B08" w:rsidP="00531E07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lastRenderedPageBreak/>
              <w:t>0,25</w:t>
            </w:r>
          </w:p>
          <w:p w:rsidR="00362B08" w:rsidRDefault="00362B08" w:rsidP="00531E07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Pr="00192F51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362B08" w:rsidRPr="00B4546A" w:rsidRDefault="00362B08" w:rsidP="00531E07">
            <w:pPr>
              <w:spacing w:line="33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  <w:tr w:rsidR="00362B08" w:rsidRPr="00134972" w:rsidTr="00531E07">
        <w:tc>
          <w:tcPr>
            <w:tcW w:w="720" w:type="dxa"/>
          </w:tcPr>
          <w:p w:rsidR="00362B08" w:rsidRPr="00E055F6" w:rsidRDefault="00362B08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540" w:type="dxa"/>
          </w:tcPr>
          <w:p w:rsidR="00362B08" w:rsidRPr="00134972" w:rsidRDefault="00362B08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38" w:type="dxa"/>
          </w:tcPr>
          <w:p w:rsidR="00362B08" w:rsidRPr="00134972" w:rsidRDefault="00362B08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62" w:type="dxa"/>
          </w:tcPr>
          <w:p w:rsidR="00362B08" w:rsidRPr="00E055F6" w:rsidRDefault="00362B08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4,0</w:t>
            </w:r>
          </w:p>
        </w:tc>
      </w:tr>
      <w:tr w:rsidR="00362B08" w:rsidRPr="00134972" w:rsidTr="00531E07">
        <w:trPr>
          <w:trHeight w:val="7289"/>
        </w:trPr>
        <w:tc>
          <w:tcPr>
            <w:tcW w:w="720" w:type="dxa"/>
          </w:tcPr>
          <w:p w:rsidR="00362B08" w:rsidRDefault="00362B08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362B08" w:rsidRPr="006F7F86" w:rsidRDefault="00362B08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362B08" w:rsidRPr="0050643E" w:rsidRDefault="00362B08" w:rsidP="003A3C59">
            <w:pPr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Xác định phản lực liên kết: </w:t>
            </w:r>
          </w:p>
          <w:p w:rsidR="003A3C59" w:rsidRDefault="00934C03" w:rsidP="003A3C59">
            <w:pPr>
              <w:ind w:left="1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pict>
                <v:group id="_x0000_s4494" style="position:absolute;left:0;text-align:left;margin-left:196.4pt;margin-top:37.75pt;width:208.9pt;height:81.45pt;z-index:253574656" coordorigin="7020,432" coordsize="4178,1629">
                  <v:shape id="_x0000_s4495" type="#_x0000_t202" style="position:absolute;left:7491;top:1580;width:904;height:481" filled="f" stroked="f">
                    <v:textbox style="mso-next-textbox:#_x0000_s4495">
                      <w:txbxContent>
                        <w:p w:rsidR="00CC0AEF" w:rsidRPr="005F599C" w:rsidRDefault="00CC0AEF" w:rsidP="003A3C59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0,2</w:t>
                          </w:r>
                          <w:r w:rsidRPr="005F599C">
                            <w:rPr>
                              <w:sz w:val="20"/>
                              <w:szCs w:val="20"/>
                            </w:rPr>
                            <w:t>m</w:t>
                          </w:r>
                        </w:p>
                      </w:txbxContent>
                    </v:textbox>
                  </v:shape>
                  <v:group id="_x0000_s4496" style="position:absolute;left:9602;top:1319;width:375;height:372" coordorigin="10363,5369" coordsize="374,370">
                    <v:oval id="_x0000_s4497" style="position:absolute;left:10500;top:5553;width:109;height:93"/>
                    <v:line id="_x0000_s4498" style="position:absolute" from="10554,5461" to="10554,5553"/>
                    <v:oval id="_x0000_s4499" style="position:absolute;left:10500;top:5369;width:109;height:92"/>
                    <v:group id="_x0000_s4500" style="position:absolute;left:10363;top:5646;width:374;height:93" coordorigin="7485,9540" coordsize="615,180">
                      <v:line id="_x0000_s4501" style="position:absolute" from="7560,9540" to="8100,9540"/>
                      <v:line id="_x0000_s4502" style="position:absolute;flip:x" from="7815,9540" to="7995,9720"/>
                      <v:line id="_x0000_s4503" style="position:absolute;flip:x" from="7590,9540" to="7770,9720"/>
                      <v:line id="_x0000_s4504" style="position:absolute;flip:x" from="7920,9540" to="8100,9720"/>
                      <v:line id="_x0000_s4505" style="position:absolute;flip:x" from="7485,9540" to="7665,9720"/>
                      <v:line id="_x0000_s4506" style="position:absolute;flip:x" from="7710,9540" to="7890,9720"/>
                    </v:group>
                  </v:group>
                  <v:line id="_x0000_s4507" style="position:absolute" from="7457,770" to="7457,1327" strokeweight="1pt">
                    <v:stroke startarrow="block" startarrowwidth="narrow" endarrowwidth="narrow"/>
                  </v:line>
                  <v:shape id="_x0000_s4508" type="#_x0000_t202" style="position:absolute;left:7020;top:1138;width:587;height:482" filled="f" stroked="f">
                    <v:textbox style="mso-next-textbox:#_x0000_s4508">
                      <w:txbxContent>
                        <w:p w:rsidR="00CC0AEF" w:rsidRPr="00747B85" w:rsidRDefault="00CC0AEF" w:rsidP="003A3C59">
                          <w:r>
                            <w:t>A</w:t>
                          </w:r>
                        </w:p>
                      </w:txbxContent>
                    </v:textbox>
                  </v:shape>
                  <v:shape id="_x0000_s4509" type="#_x0000_t202" style="position:absolute;left:10610;top:1192;width:588;height:483" filled="f" stroked="f">
                    <v:textbox style="mso-next-textbox:#_x0000_s4509">
                      <w:txbxContent>
                        <w:p w:rsidR="00CC0AEF" w:rsidRPr="00747B85" w:rsidRDefault="00CC0AEF" w:rsidP="003A3C59">
                          <w:r>
                            <w:t>B</w:t>
                          </w:r>
                        </w:p>
                      </w:txbxContent>
                    </v:textbox>
                  </v:shape>
                  <v:line id="_x0000_s4510" style="position:absolute" from="8245,1341" to="8245,1982"/>
                  <v:line id="_x0000_s4511" style="position:absolute" from="7463,1321" to="7463,1962"/>
                  <v:line id="_x0000_s4512" style="position:absolute" from="10594,1366" to="10594,2008"/>
                  <v:line id="_x0000_s4513" style="position:absolute" from="7477,1900" to="10610,1900"/>
                  <v:group id="_x0000_s4514" style="position:absolute;left:7265;top:1317;width:376;height:372" coordorigin="7281,5369" coordsize="374,370">
                    <v:oval id="_x0000_s4515" style="position:absolute;left:7427;top:5369;width:110;height:92"/>
                    <v:line id="_x0000_s4516" style="position:absolute" from="7326,5646" to="7655,5646"/>
                    <v:line id="_x0000_s4517" style="position:absolute;flip:x" from="7482,5646" to="7591,5739"/>
                    <v:line id="_x0000_s4518" style="position:absolute;flip:x" from="7345,5646" to="7454,5739"/>
                    <v:line id="_x0000_s4519" style="position:absolute;flip:x" from="7545,5646" to="7655,5739"/>
                    <v:line id="_x0000_s4520" style="position:absolute;flip:x" from="7418,5646" to="7527,5739"/>
                    <v:line id="_x0000_s4521" style="position:absolute;flip:x" from="7372,5461" to="7482,5646"/>
                    <v:line id="_x0000_s4522" style="position:absolute" from="7482,5461" to="7591,5646"/>
                    <v:line id="_x0000_s4523" style="position:absolute;flip:x" from="7281,5646" to="7390,5739"/>
                  </v:group>
                  <v:line id="_x0000_s4524" style="position:absolute;flip:x" from="9731,1861" to="9841,1954"/>
                  <v:line id="_x0000_s4525" style="position:absolute;flip:x" from="10549,1861" to="10659,1954"/>
                  <v:line id="_x0000_s4526" style="position:absolute;flip:x" from="7418,1847" to="7527,1941"/>
                  <v:shape id="_x0000_s4527" type="#_x0000_t202" style="position:absolute;left:8214;top:1214;width:588;height:481" filled="f" stroked="f">
                    <v:textbox style="mso-next-textbox:#_x0000_s4527">
                      <w:txbxContent>
                        <w:p w:rsidR="00CC0AEF" w:rsidRPr="00747B85" w:rsidRDefault="00CC0AEF" w:rsidP="003A3C59"/>
                      </w:txbxContent>
                    </v:textbox>
                  </v:shape>
                  <v:line id="_x0000_s4528" style="position:absolute" from="7448,1319" to="10644,1319" strokeweight="1.5pt"/>
                  <v:line id="_x0000_s4529" style="position:absolute" from="9793,1326" to="9793,1967"/>
                  <v:line id="_x0000_s4530" style="position:absolute;flip:x" from="8200,1861" to="8309,1954"/>
                  <v:shape id="_x0000_s4531" type="#_x0000_t202" style="position:absolute;left:10490;top:613;width:542;height:482" filled="f" stroked="f">
                    <v:textbox style="mso-next-textbox:#_x0000_s4531">
                      <w:txbxContent>
                        <w:p w:rsidR="00CC0AEF" w:rsidRPr="00D91D11" w:rsidRDefault="00CC0AEF" w:rsidP="003A3C59">
                          <w:pPr>
                            <w:rPr>
                              <w:vertAlign w:val="subscript"/>
                            </w:rPr>
                          </w:pPr>
                          <w:r>
                            <w:t>P</w:t>
                          </w:r>
                          <w:r>
                            <w:rPr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_x0000_s4532" type="#_x0000_t202" style="position:absolute;left:8757;top:1573;width:904;height:481" filled="f" stroked="f">
                    <v:textbox style="mso-next-textbox:#_x0000_s4532">
                      <w:txbxContent>
                        <w:p w:rsidR="00CC0AEF" w:rsidRPr="005F599C" w:rsidRDefault="00CC0AEF" w:rsidP="003A3C59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0,4</w:t>
                          </w:r>
                          <w:r w:rsidRPr="005F599C">
                            <w:rPr>
                              <w:sz w:val="20"/>
                              <w:szCs w:val="20"/>
                            </w:rPr>
                            <w:t>m</w:t>
                          </w:r>
                        </w:p>
                      </w:txbxContent>
                    </v:textbox>
                  </v:shape>
                  <v:shape id="_x0000_s4533" type="#_x0000_t202" style="position:absolute;left:9781;top:1573;width:904;height:481" filled="f" stroked="f">
                    <v:textbox style="mso-next-textbox:#_x0000_s4533">
                      <w:txbxContent>
                        <w:p w:rsidR="00CC0AEF" w:rsidRPr="005F599C" w:rsidRDefault="00CC0AEF" w:rsidP="003A3C59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0,2</w:t>
                          </w:r>
                          <w:r w:rsidRPr="005F599C">
                            <w:rPr>
                              <w:sz w:val="20"/>
                              <w:szCs w:val="20"/>
                            </w:rPr>
                            <w:t>m</w:t>
                          </w:r>
                        </w:p>
                      </w:txbxContent>
                    </v:textbox>
                  </v:shape>
                  <v:line id="_x0000_s4534" style="position:absolute" from="9793,585" to="9793,1328" strokeweight="1pt">
                    <v:stroke startarrow="block" startarrowwidth="narrow" endarrowwidth="narrow"/>
                  </v:line>
                  <v:shape id="_x0000_s4535" type="#_x0000_t202" style="position:absolute;left:8180;top:432;width:543;height:482" filled="f" stroked="f">
                    <v:textbox style="mso-next-textbox:#_x0000_s4535">
                      <w:txbxContent>
                        <w:p w:rsidR="00CC0AEF" w:rsidRPr="00D91D11" w:rsidRDefault="00CC0AEF" w:rsidP="003A3C59">
                          <w:pPr>
                            <w:rPr>
                              <w:vertAlign w:val="subscript"/>
                            </w:rPr>
                          </w:pPr>
                          <w:r>
                            <w:t>P</w:t>
                          </w:r>
                          <w:r>
                            <w:rPr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group id="_x0000_s4536" style="position:absolute;left:8019;top:960;width:406;height:362" coordorigin="8264,12600" coordsize="327,360">
                    <v:line id="_x0000_s4537" style="position:absolute" from="8280,12780" to="8460,12960"/>
                    <v:shape id="_x0000_s4538" type="#_x0000_t19" style="position:absolute;left:8264;top:12600;width:327;height:180;flip:x" coordsize="39198,21600" adj="-9473828,,17598" path="wr-4002,,39198,43200,,9075,39198,21600nfewr-4002,,39198,43200,,9075,39198,21600l17598,21600nsxe">
                      <v:stroke startarrow="block" startarrowwidth="narrow"/>
                      <v:path o:connectlocs="0,9075;39198,21600;17598,21600"/>
                    </v:shape>
                  </v:group>
                  <v:shape id="_x0000_s4539" type="#_x0000_t202" style="position:absolute;left:8305;top:812;width:708;height:481" filled="f" stroked="f">
                    <v:textbox style="mso-next-textbox:#_x0000_s4539">
                      <w:txbxContent>
                        <w:p w:rsidR="00CC0AEF" w:rsidRPr="00D91D11" w:rsidRDefault="00CC0AEF" w:rsidP="003A3C59">
                          <w:pPr>
                            <w:rPr>
                              <w:vertAlign w:val="subscript"/>
                            </w:rPr>
                          </w:pPr>
                          <w:r>
                            <w:t>m</w:t>
                          </w:r>
                        </w:p>
                      </w:txbxContent>
                    </v:textbox>
                  </v:shape>
                  <v:line id="_x0000_s4540" style="position:absolute" from="8245,585" to="8245,1328" strokeweight="1pt">
                    <v:stroke endarrow="block" endarrowwidth="narrow"/>
                  </v:line>
                  <v:line id="_x0000_s4541" style="position:absolute" from="10580,770" to="10580,1327" strokeweight="1pt">
                    <v:stroke endarrow="block" endarrowwidth="narrow"/>
                  </v:line>
                  <v:shape id="_x0000_s4542" type="#_x0000_t202" style="position:absolute;left:8150;top:1217;width:588;height:481" filled="f" stroked="f">
                    <v:textbox style="mso-next-textbox:#_x0000_s4542">
                      <w:txbxContent>
                        <w:p w:rsidR="00CC0AEF" w:rsidRPr="00747B85" w:rsidRDefault="00CC0AEF" w:rsidP="003A3C59">
                          <w:r>
                            <w:t>C</w:t>
                          </w:r>
                        </w:p>
                      </w:txbxContent>
                    </v:textbox>
                  </v:shape>
                  <v:shape id="_x0000_s4543" type="#_x0000_t202" style="position:absolute;left:9762;top:1217;width:588;height:481" filled="f" stroked="f">
                    <v:textbox style="mso-next-textbox:#_x0000_s4543">
                      <w:txbxContent>
                        <w:p w:rsidR="00CC0AEF" w:rsidRPr="00747B85" w:rsidRDefault="00CC0AEF" w:rsidP="003A3C59">
                          <w:r>
                            <w:t>D</w:t>
                          </w:r>
                        </w:p>
                      </w:txbxContent>
                    </v:textbox>
                  </v:shape>
                  <v:shape id="_x0000_s4544" type="#_x0000_t202" style="position:absolute;left:7427;top:674;width:859;height:481" filled="f" stroked="f">
                    <v:textbox style="mso-next-textbox:#_x0000_s4544">
                      <w:txbxContent>
                        <w:p w:rsidR="00CC0AEF" w:rsidRPr="00D91D11" w:rsidRDefault="00CC0AEF" w:rsidP="003A3C59">
                          <w:pPr>
                            <w:rPr>
                              <w:vertAlign w:val="subscript"/>
                            </w:rPr>
                          </w:pPr>
                          <w:r>
                            <w:t>R</w:t>
                          </w:r>
                          <w:r>
                            <w:rPr>
                              <w:vertAlign w:val="subscript"/>
                            </w:rPr>
                            <w:t>A</w:t>
                          </w:r>
                        </w:p>
                      </w:txbxContent>
                    </v:textbox>
                  </v:shape>
                  <v:shape id="_x0000_s4545" type="#_x0000_t202" style="position:absolute;left:9732;top:613;width:859;height:482" filled="f" stroked="f">
                    <v:textbox style="mso-next-textbox:#_x0000_s4545">
                      <w:txbxContent>
                        <w:p w:rsidR="00CC0AEF" w:rsidRPr="00D91D11" w:rsidRDefault="00CC0AEF" w:rsidP="003A3C59">
                          <w:pPr>
                            <w:rPr>
                              <w:vertAlign w:val="subscript"/>
                            </w:rPr>
                          </w:pPr>
                          <w:r>
                            <w:t>R</w:t>
                          </w:r>
                          <w:r>
                            <w:rPr>
                              <w:vertAlign w:val="subscript"/>
                            </w:rPr>
                            <w:t>D</w:t>
                          </w:r>
                        </w:p>
                      </w:txbxContent>
                    </v:textbox>
                  </v:shape>
                </v:group>
              </w:pict>
            </w:r>
            <w:r w:rsidR="003A3C59">
              <w:rPr>
                <w:rFonts w:ascii="Times New Roman" w:hAnsi="Times New Roman"/>
                <w:sz w:val="26"/>
                <w:szCs w:val="26"/>
              </w:rPr>
              <w:t xml:space="preserve">          </w:t>
            </w:r>
            <w:r w:rsidR="003A3C59" w:rsidRPr="003A3C59">
              <w:rPr>
                <w:rFonts w:ascii="Times New Roman" w:hAnsi="Times New Roman"/>
                <w:position w:val="-68"/>
                <w:sz w:val="26"/>
                <w:szCs w:val="26"/>
              </w:rPr>
              <w:object w:dxaOrig="4160" w:dyaOrig="1480">
                <v:shape id="_x0000_i1044" type="#_x0000_t75" style="width:227.25pt;height:81pt" o:ole="">
                  <v:imagedata r:id="rId67" o:title=""/>
                </v:shape>
                <o:OLEObject Type="Embed" ProgID="Equation.3" ShapeID="_x0000_i1044" DrawAspect="Content" ObjectID="_1587839799" r:id="rId68"/>
              </w:object>
            </w:r>
          </w:p>
          <w:p w:rsidR="003A3C59" w:rsidRDefault="003A3C59" w:rsidP="003A3C59">
            <w:pPr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Vẽ biểu đồ nội lực  </w:t>
            </w:r>
          </w:p>
          <w:p w:rsidR="003A3C59" w:rsidRDefault="003A3C59" w:rsidP="003A3C59">
            <w:pPr>
              <w:ind w:left="720" w:hanging="1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Biểu đồ Q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y</w:t>
            </w:r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3A3C59" w:rsidRPr="0050643E" w:rsidRDefault="003A3C59" w:rsidP="003A3C59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Đoạn AC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 w:rsidRPr="00FE677C">
              <w:rPr>
                <w:position w:val="-14"/>
                <w:sz w:val="26"/>
                <w:szCs w:val="26"/>
              </w:rPr>
              <w:object w:dxaOrig="1740" w:dyaOrig="380">
                <v:shape id="_x0000_i1045" type="#_x0000_t75" style="width:99.75pt;height:21.75pt" o:ole="">
                  <v:imagedata r:id="rId69" o:title=""/>
                </v:shape>
                <o:OLEObject Type="Embed" ProgID="Equation.3" ShapeID="_x0000_i1045" DrawAspect="Content" ObjectID="_1587839800" r:id="rId70"/>
              </w:object>
            </w:r>
            <w:r>
              <w:rPr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ab/>
            </w:r>
          </w:p>
          <w:p w:rsidR="003A3C59" w:rsidRPr="0050643E" w:rsidRDefault="003A3C59" w:rsidP="003A3C59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Đoạn CD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 w:rsidRPr="00FE677C">
              <w:rPr>
                <w:position w:val="-14"/>
                <w:sz w:val="26"/>
                <w:szCs w:val="26"/>
              </w:rPr>
              <w:object w:dxaOrig="2320" w:dyaOrig="400">
                <v:shape id="_x0000_i1046" type="#_x0000_t75" style="width:123pt;height:21pt" o:ole="">
                  <v:imagedata r:id="rId71" o:title=""/>
                </v:shape>
                <o:OLEObject Type="Embed" ProgID="Equation.3" ShapeID="_x0000_i1046" DrawAspect="Content" ObjectID="_1587839801" r:id="rId72"/>
              </w:object>
            </w:r>
            <w:r>
              <w:rPr>
                <w:sz w:val="26"/>
                <w:szCs w:val="26"/>
              </w:rPr>
              <w:tab/>
            </w:r>
          </w:p>
          <w:p w:rsidR="003A3C59" w:rsidRPr="0050643E" w:rsidRDefault="003A3C59" w:rsidP="003A3C59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Đoạn DB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E677C">
              <w:rPr>
                <w:position w:val="-14"/>
                <w:sz w:val="26"/>
                <w:szCs w:val="26"/>
              </w:rPr>
              <w:object w:dxaOrig="2740" w:dyaOrig="400">
                <v:shape id="_x0000_i1047" type="#_x0000_t75" style="width:147.75pt;height:21.75pt" o:ole="">
                  <v:imagedata r:id="rId73" o:title=""/>
                </v:shape>
                <o:OLEObject Type="Embed" ProgID="Equation.3" ShapeID="_x0000_i1047" DrawAspect="Content" ObjectID="_1587839802" r:id="rId74"/>
              </w:object>
            </w:r>
          </w:p>
          <w:p w:rsidR="003A3C59" w:rsidRPr="001D525A" w:rsidRDefault="003A3C59" w:rsidP="003A3C59">
            <w:pPr>
              <w:ind w:left="720" w:firstLine="180"/>
              <w:rPr>
                <w:rFonts w:ascii="Times New Roman" w:hAnsi="Times New Roman"/>
                <w:b/>
                <w:sz w:val="26"/>
                <w:szCs w:val="26"/>
              </w:rPr>
            </w:pP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Vẽ biểu đồ: Mỗi đoạn vẽ đúng được </w:t>
            </w:r>
            <w:r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ab/>
            </w: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(0,125)</w:t>
            </w:r>
          </w:p>
          <w:p w:rsidR="003A3C59" w:rsidRPr="005D413E" w:rsidRDefault="003A3C59" w:rsidP="005D413E">
            <w:pPr>
              <w:numPr>
                <w:ilvl w:val="0"/>
                <w:numId w:val="2"/>
              </w:numPr>
              <w:tabs>
                <w:tab w:val="clear" w:pos="1800"/>
              </w:tabs>
              <w:ind w:left="90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Biểu đồ M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x</w:t>
            </w:r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3A3C59" w:rsidRPr="0050643E" w:rsidRDefault="005D413E" w:rsidP="003A3C59">
            <w:pPr>
              <w:ind w:firstLine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</w:t>
            </w:r>
            <w:r w:rsidR="003A3C59">
              <w:rPr>
                <w:rFonts w:ascii="Times New Roman" w:hAnsi="Times New Roman"/>
                <w:sz w:val="26"/>
                <w:szCs w:val="26"/>
              </w:rPr>
              <w:t>Đoạn AC</w:t>
            </w:r>
            <w:r w:rsidRPr="009F4303">
              <w:rPr>
                <w:position w:val="-32"/>
                <w:sz w:val="26"/>
                <w:szCs w:val="26"/>
              </w:rPr>
              <w:object w:dxaOrig="2320" w:dyaOrig="760">
                <v:shape id="_x0000_i1048" type="#_x0000_t75" style="width:120pt;height:39pt" o:ole="">
                  <v:imagedata r:id="rId75" o:title=""/>
                </v:shape>
                <o:OLEObject Type="Embed" ProgID="Equation.3" ShapeID="_x0000_i1048" DrawAspect="Content" ObjectID="_1587839803" r:id="rId76"/>
              </w:object>
            </w:r>
            <w:r w:rsidR="003A3C59">
              <w:rPr>
                <w:sz w:val="26"/>
                <w:szCs w:val="26"/>
              </w:rPr>
              <w:tab/>
              <w:t xml:space="preserve"> </w:t>
            </w:r>
          </w:p>
          <w:p w:rsidR="003A3C59" w:rsidRPr="0050643E" w:rsidRDefault="005D413E" w:rsidP="003A3C59">
            <w:pPr>
              <w:ind w:left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</w:t>
            </w:r>
            <w:r w:rsidR="003A3C59">
              <w:rPr>
                <w:rFonts w:ascii="Times New Roman" w:hAnsi="Times New Roman"/>
                <w:sz w:val="26"/>
                <w:szCs w:val="26"/>
              </w:rPr>
              <w:t>Đoạn CD</w:t>
            </w:r>
            <w:r w:rsidRPr="00E261DF">
              <w:rPr>
                <w:position w:val="-34"/>
                <w:sz w:val="26"/>
                <w:szCs w:val="26"/>
              </w:rPr>
              <w:object w:dxaOrig="3680" w:dyaOrig="800">
                <v:shape id="_x0000_i1049" type="#_x0000_t75" style="width:195pt;height:42.75pt" o:ole="">
                  <v:imagedata r:id="rId77" o:title=""/>
                </v:shape>
                <o:OLEObject Type="Embed" ProgID="Equation.3" ShapeID="_x0000_i1049" DrawAspect="Content" ObjectID="_1587839804" r:id="rId78"/>
              </w:object>
            </w:r>
            <w:r w:rsidR="003A3C59">
              <w:rPr>
                <w:sz w:val="26"/>
                <w:szCs w:val="26"/>
              </w:rPr>
              <w:t xml:space="preserve"> </w:t>
            </w:r>
          </w:p>
          <w:p w:rsidR="003A3C59" w:rsidRPr="0050643E" w:rsidRDefault="005D413E" w:rsidP="003A3C59">
            <w:pPr>
              <w:ind w:left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</w:t>
            </w:r>
            <w:r w:rsidR="003A3C59">
              <w:rPr>
                <w:rFonts w:ascii="Times New Roman" w:hAnsi="Times New Roman"/>
                <w:sz w:val="26"/>
                <w:szCs w:val="26"/>
              </w:rPr>
              <w:t>Đoạn DB</w:t>
            </w:r>
            <w:r w:rsidRPr="00E261DF">
              <w:rPr>
                <w:position w:val="-34"/>
                <w:sz w:val="26"/>
                <w:szCs w:val="26"/>
              </w:rPr>
              <w:object w:dxaOrig="3660" w:dyaOrig="800">
                <v:shape id="_x0000_i1050" type="#_x0000_t75" style="width:208.5pt;height:46.5pt" o:ole="">
                  <v:imagedata r:id="rId79" o:title=""/>
                </v:shape>
                <o:OLEObject Type="Embed" ProgID="Equation.3" ShapeID="_x0000_i1050" DrawAspect="Content" ObjectID="_1587839805" r:id="rId80"/>
              </w:object>
            </w:r>
            <w:r w:rsidR="003A3C59">
              <w:rPr>
                <w:sz w:val="26"/>
                <w:szCs w:val="26"/>
              </w:rPr>
              <w:tab/>
            </w:r>
          </w:p>
          <w:p w:rsidR="003A3C59" w:rsidRDefault="003A3C59" w:rsidP="003A3C59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</w:t>
            </w:r>
            <w:r w:rsidR="005D413E">
              <w:rPr>
                <w:rFonts w:ascii="Times New Roman" w:hAnsi="Times New Roman"/>
                <w:b/>
                <w:sz w:val="26"/>
                <w:szCs w:val="26"/>
              </w:rPr>
              <w:t xml:space="preserve">         </w:t>
            </w: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 biể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u đồ: Mỗi đoạn vẽ đúng được (0,</w:t>
            </w: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25)</w:t>
            </w:r>
          </w:p>
          <w:p w:rsidR="00362B08" w:rsidRPr="002E2DF7" w:rsidRDefault="00362B08" w:rsidP="0058770E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362B08" w:rsidRDefault="00362B08" w:rsidP="00531E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62B08" w:rsidRDefault="00362B08" w:rsidP="00531E0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E055F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362B08" w:rsidRDefault="00362B08" w:rsidP="00531E0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362B08" w:rsidRDefault="00362B08" w:rsidP="00531E0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362B08" w:rsidRDefault="00362B08" w:rsidP="00531E0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362B08" w:rsidRDefault="00362B08" w:rsidP="00531E0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62B08" w:rsidRDefault="00362B08" w:rsidP="00531E0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362B08" w:rsidRDefault="00362B08" w:rsidP="00531E0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362B08" w:rsidRDefault="00362B08" w:rsidP="00531E0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362B08" w:rsidRDefault="00362B08" w:rsidP="00531E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362B08" w:rsidRDefault="00362B08" w:rsidP="005D413E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62B08" w:rsidRDefault="00362B08" w:rsidP="00531E0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362B08" w:rsidRDefault="00362B08" w:rsidP="00531E0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62B08" w:rsidRDefault="005D413E" w:rsidP="005D413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362B08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362B08" w:rsidRDefault="00362B08" w:rsidP="00531E0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62B08" w:rsidRDefault="00362B08" w:rsidP="00531E07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5D413E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362B08" w:rsidRDefault="00362B08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</w:tc>
      </w:tr>
      <w:tr w:rsidR="00362B08" w:rsidRPr="00134972" w:rsidTr="00531E07">
        <w:tc>
          <w:tcPr>
            <w:tcW w:w="720" w:type="dxa"/>
          </w:tcPr>
          <w:p w:rsidR="00362B08" w:rsidRPr="00134972" w:rsidRDefault="00362B08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540" w:type="dxa"/>
          </w:tcPr>
          <w:p w:rsidR="00362B08" w:rsidRPr="00F87AB4" w:rsidRDefault="00362B08" w:rsidP="00531E0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87AB4"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362B08" w:rsidRPr="00586AC2" w:rsidRDefault="00362B08" w:rsidP="0058770E">
            <w:pPr>
              <w:ind w:firstLine="7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position w:val="-30"/>
                <w:sz w:val="26"/>
                <w:szCs w:val="26"/>
              </w:rPr>
              <w:t xml:space="preserve">  </w:t>
            </w:r>
            <w:r w:rsidR="00A73C17" w:rsidRPr="00B67A7D">
              <w:rPr>
                <w:rFonts w:ascii="Times New Roman" w:hAnsi="Times New Roman"/>
                <w:position w:val="-68"/>
                <w:sz w:val="26"/>
                <w:szCs w:val="26"/>
              </w:rPr>
              <w:object w:dxaOrig="2840" w:dyaOrig="1480">
                <v:shape id="_x0000_i1059" type="#_x0000_t75" style="width:158.25pt;height:72.75pt" o:ole="">
                  <v:imagedata r:id="rId81" o:title=""/>
                </v:shape>
                <o:OLEObject Type="Embed" ProgID="Equation.3" ShapeID="_x0000_i1059" DrawAspect="Content" ObjectID="_1587839806" r:id="rId82"/>
              </w:object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</w:p>
        </w:tc>
        <w:tc>
          <w:tcPr>
            <w:tcW w:w="962" w:type="dxa"/>
          </w:tcPr>
          <w:p w:rsidR="00362B08" w:rsidRPr="002E2DF7" w:rsidRDefault="00362B08" w:rsidP="00531E07">
            <w:pPr>
              <w:jc w:val="center"/>
              <w:rPr>
                <w:rFonts w:ascii="Times New Roman" w:hAnsi="Times New Roman"/>
              </w:rPr>
            </w:pPr>
          </w:p>
          <w:p w:rsidR="00362B08" w:rsidRDefault="00362B08" w:rsidP="00531E0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E055F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362B08" w:rsidRDefault="00362B08" w:rsidP="00531E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62B08" w:rsidRPr="00E055F6" w:rsidRDefault="00362B08" w:rsidP="00531E07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</w:tbl>
    <w:p w:rsidR="00FD3BE6" w:rsidRDefault="00FD3BE6" w:rsidP="00FD3BE6"/>
    <w:p w:rsidR="00FD3BE6" w:rsidRPr="00F87AB4" w:rsidRDefault="00FD3BE6" w:rsidP="00FD3BE6">
      <w:pPr>
        <w:jc w:val="center"/>
        <w:rPr>
          <w:rFonts w:ascii="Times New Roman" w:hAnsi="Times New Roman"/>
        </w:rPr>
      </w:pPr>
      <w:r w:rsidRPr="00B309FB">
        <w:rPr>
          <w:rFonts w:ascii="Times New Roman" w:hAnsi="Times New Roman"/>
        </w:rPr>
        <w:t>------HẾT----</w:t>
      </w:r>
    </w:p>
    <w:p w:rsidR="00FD3BE6" w:rsidRPr="0021191F" w:rsidRDefault="00FD3BE6" w:rsidP="00FD3BE6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FD3BE6" w:rsidRPr="0021191F" w:rsidRDefault="00FD3BE6" w:rsidP="00FD3BE6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 xml:space="preserve"> (Ký và ghi rõ họ tên)                          </w:t>
      </w:r>
      <w:r w:rsidRPr="000942EB">
        <w:rPr>
          <w:rFonts w:ascii="Times New Roman" w:hAnsi="Times New Roman"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sz w:val="26"/>
          <w:szCs w:val="26"/>
          <w:lang w:val="vi-VN"/>
        </w:rPr>
        <w:tab/>
        <w:t xml:space="preserve">   </w:t>
      </w:r>
      <w:r w:rsidRPr="0021191F">
        <w:rPr>
          <w:rFonts w:ascii="Times New Roman" w:hAnsi="Times New Roman"/>
          <w:sz w:val="26"/>
          <w:szCs w:val="26"/>
          <w:lang w:val="vi-VN"/>
        </w:rPr>
        <w:t>(Ký và ghi rõ họ tên)</w:t>
      </w:r>
      <w:r w:rsidRPr="0021191F">
        <w:rPr>
          <w:rFonts w:ascii="Times New Roman" w:hAnsi="Times New Roman"/>
          <w:sz w:val="26"/>
          <w:szCs w:val="26"/>
          <w:lang w:val="vi-VN"/>
        </w:rPr>
        <w:tab/>
        <w:t xml:space="preserve">    </w:t>
      </w:r>
    </w:p>
    <w:p w:rsidR="00FD3BE6" w:rsidRPr="0021191F" w:rsidRDefault="00FD3BE6" w:rsidP="00FD3BE6">
      <w:pPr>
        <w:rPr>
          <w:rFonts w:ascii="Times New Roman" w:hAnsi="Times New Roman"/>
          <w:b/>
          <w:bCs/>
          <w:sz w:val="26"/>
          <w:szCs w:val="26"/>
          <w:lang w:val="vi-VN"/>
        </w:rPr>
      </w:pPr>
    </w:p>
    <w:p w:rsidR="00FD3BE6" w:rsidRPr="0021191F" w:rsidRDefault="00FD3BE6" w:rsidP="00FD3BE6">
      <w:pPr>
        <w:rPr>
          <w:rFonts w:ascii="Times New Roman" w:hAnsi="Times New Roman"/>
          <w:sz w:val="26"/>
          <w:szCs w:val="26"/>
          <w:lang w:val="vi-VN"/>
        </w:rPr>
      </w:pPr>
    </w:p>
    <w:p w:rsidR="00FD3BE6" w:rsidRPr="0021191F" w:rsidRDefault="00FD3BE6" w:rsidP="00FD3BE6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FD3BE6" w:rsidRPr="0021191F" w:rsidRDefault="00FD3BE6" w:rsidP="00FD3BE6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961B57" w:rsidRDefault="00FD3BE6" w:rsidP="00FD3BE6">
      <w:pPr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 xml:space="preserve">  Vũ Quang Khải</w:t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 xml:space="preserve">    </w:t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>
        <w:rPr>
          <w:rFonts w:ascii="Times New Roman" w:hAnsi="Times New Roman"/>
          <w:b/>
          <w:i/>
          <w:sz w:val="26"/>
          <w:szCs w:val="26"/>
          <w:lang w:val="vi-VN"/>
        </w:rPr>
        <w:t>Phan Thị Xuân Trang</w:t>
      </w:r>
    </w:p>
    <w:p w:rsidR="00C32B76" w:rsidRDefault="00C32B76" w:rsidP="00FD3BE6">
      <w:pPr>
        <w:rPr>
          <w:rFonts w:ascii="Times New Roman" w:hAnsi="Times New Roman"/>
          <w:b/>
          <w:i/>
          <w:sz w:val="26"/>
          <w:szCs w:val="26"/>
        </w:rPr>
      </w:pPr>
    </w:p>
    <w:p w:rsidR="00C32B76" w:rsidRDefault="00C32B76" w:rsidP="00FD3BE6">
      <w:pPr>
        <w:rPr>
          <w:rFonts w:ascii="Times New Roman" w:hAnsi="Times New Roman"/>
          <w:b/>
          <w:i/>
          <w:sz w:val="26"/>
          <w:szCs w:val="26"/>
        </w:rPr>
      </w:pPr>
    </w:p>
    <w:p w:rsidR="00C32B76" w:rsidRDefault="00C32B76" w:rsidP="00FD3BE6">
      <w:pPr>
        <w:rPr>
          <w:rFonts w:ascii="Times New Roman" w:hAnsi="Times New Roman"/>
          <w:b/>
          <w:i/>
          <w:sz w:val="26"/>
          <w:szCs w:val="26"/>
        </w:rPr>
      </w:pPr>
    </w:p>
    <w:p w:rsidR="00C32B76" w:rsidRDefault="00C32B76" w:rsidP="00FD3BE6">
      <w:pPr>
        <w:rPr>
          <w:rFonts w:ascii="Times New Roman" w:hAnsi="Times New Roman"/>
          <w:b/>
          <w:i/>
          <w:sz w:val="26"/>
          <w:szCs w:val="26"/>
        </w:rPr>
      </w:pPr>
    </w:p>
    <w:p w:rsidR="00C32B76" w:rsidRPr="00197B64" w:rsidRDefault="00C32B76" w:rsidP="00C32B76">
      <w:pPr>
        <w:ind w:left="-180"/>
        <w:jc w:val="both"/>
        <w:rPr>
          <w:rFonts w:ascii="Times New Roman" w:hAnsi="Times New Roman"/>
          <w:b/>
          <w:lang w:val="vi-VN"/>
        </w:rPr>
      </w:pPr>
      <w:r w:rsidRPr="00197B64">
        <w:rPr>
          <w:rFonts w:ascii="Times New Roman" w:hAnsi="Times New Roman"/>
          <w:b/>
        </w:rPr>
        <w:lastRenderedPageBreak/>
        <w:t>UBND THÀNH PHỐ HỒ CHÍ MINH</w:t>
      </w:r>
      <w:r w:rsidRPr="00197B64">
        <w:rPr>
          <w:rFonts w:ascii="Times New Roman" w:hAnsi="Times New Roman"/>
          <w:b/>
          <w:lang w:val="vi-VN"/>
        </w:rPr>
        <w:t xml:space="preserve"> </w:t>
      </w:r>
      <w:r w:rsidRPr="00197B64">
        <w:rPr>
          <w:rFonts w:ascii="Times New Roman" w:hAnsi="Times New Roman"/>
          <w:b/>
          <w:lang w:val="vi-VN"/>
        </w:rPr>
        <w:tab/>
        <w:t xml:space="preserve">    </w:t>
      </w:r>
      <w:r w:rsidRPr="00197B64">
        <w:rPr>
          <w:rFonts w:ascii="Times New Roman" w:hAnsi="Times New Roman"/>
          <w:b/>
        </w:rPr>
        <w:t xml:space="preserve">   </w:t>
      </w:r>
      <w:r w:rsidRPr="00197B64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C32B76" w:rsidRPr="00197B64" w:rsidRDefault="00C32B76" w:rsidP="00C32B76">
      <w:pPr>
        <w:ind w:left="-36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</w:t>
      </w:r>
      <w:r w:rsidRPr="00197B64">
        <w:rPr>
          <w:rFonts w:ascii="Times New Roman" w:hAnsi="Times New Roman"/>
          <w:b/>
          <w:lang w:val="vi-VN"/>
        </w:rPr>
        <w:t>TRƯỜNG CAO ĐẲNG LÝ TỰ TRỌNG</w:t>
      </w:r>
      <w:r w:rsidRPr="00197B64">
        <w:rPr>
          <w:rFonts w:ascii="Times New Roman" w:hAnsi="Times New Roman"/>
          <w:b/>
          <w:lang w:val="vi-VN"/>
        </w:rPr>
        <w:tab/>
        <w:t xml:space="preserve">              </w:t>
      </w:r>
      <w:r w:rsidRPr="00197B64">
        <w:rPr>
          <w:rFonts w:ascii="Times New Roman" w:hAnsi="Times New Roman"/>
          <w:b/>
          <w:lang w:val="vi-VN"/>
        </w:rPr>
        <w:tab/>
        <w:t xml:space="preserve">Độc lập – Tự do – Hạnh phúc </w:t>
      </w:r>
    </w:p>
    <w:p w:rsidR="00C32B76" w:rsidRPr="00197B64" w:rsidRDefault="00934C03" w:rsidP="00C32B76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  <w:noProof/>
        </w:rPr>
        <w:pict>
          <v:line id="_x0000_s4645" style="position:absolute;left:0;text-align:left;z-index:253577728" from="306.75pt,4.65pt" to="396.75pt,4.65pt"/>
        </w:pict>
      </w:r>
      <w:r w:rsidR="00C32B76" w:rsidRPr="00197B64">
        <w:rPr>
          <w:rFonts w:ascii="Times New Roman" w:hAnsi="Times New Roman"/>
          <w:b/>
          <w:lang w:val="vi-VN"/>
        </w:rPr>
        <w:t xml:space="preserve"> </w:t>
      </w:r>
      <w:r w:rsidR="00C32B76">
        <w:rPr>
          <w:rFonts w:ascii="Times New Roman" w:hAnsi="Times New Roman"/>
          <w:b/>
        </w:rPr>
        <w:t xml:space="preserve">   </w:t>
      </w:r>
      <w:r w:rsidR="00C32B76" w:rsidRPr="00197B64">
        <w:rPr>
          <w:rFonts w:ascii="Times New Roman" w:hAnsi="Times New Roman"/>
          <w:b/>
          <w:lang w:val="vi-VN"/>
        </w:rPr>
        <w:t>T</w:t>
      </w:r>
      <w:r w:rsidR="00C32B76">
        <w:rPr>
          <w:rFonts w:ascii="Times New Roman" w:hAnsi="Times New Roman"/>
          <w:b/>
        </w:rPr>
        <w:t xml:space="preserve">HÀNH </w:t>
      </w:r>
      <w:r w:rsidR="00C32B76" w:rsidRPr="00197B64">
        <w:rPr>
          <w:rFonts w:ascii="Times New Roman" w:hAnsi="Times New Roman"/>
          <w:b/>
          <w:lang w:val="vi-VN"/>
        </w:rPr>
        <w:t>P</w:t>
      </w:r>
      <w:r w:rsidR="00C32B76">
        <w:rPr>
          <w:rFonts w:ascii="Times New Roman" w:hAnsi="Times New Roman"/>
          <w:b/>
        </w:rPr>
        <w:t>HỐ</w:t>
      </w:r>
      <w:r w:rsidR="00C32B76" w:rsidRPr="00197B64">
        <w:rPr>
          <w:rFonts w:ascii="Times New Roman" w:hAnsi="Times New Roman"/>
          <w:b/>
          <w:lang w:val="vi-VN"/>
        </w:rPr>
        <w:t xml:space="preserve"> HỒ CHÍ MINH</w:t>
      </w:r>
      <w:r w:rsidR="00C32B76" w:rsidRPr="00197B64">
        <w:rPr>
          <w:rFonts w:ascii="Times New Roman" w:hAnsi="Times New Roman"/>
          <w:b/>
          <w:lang w:val="vi-VN"/>
        </w:rPr>
        <w:tab/>
      </w:r>
      <w:r w:rsidR="00C32B76" w:rsidRPr="00197B64">
        <w:rPr>
          <w:rFonts w:ascii="Times New Roman" w:hAnsi="Times New Roman"/>
          <w:b/>
          <w:lang w:val="vi-VN"/>
        </w:rPr>
        <w:tab/>
      </w:r>
      <w:r w:rsidR="00C32B76" w:rsidRPr="00197B64">
        <w:rPr>
          <w:rFonts w:ascii="Times New Roman" w:hAnsi="Times New Roman"/>
          <w:b/>
          <w:lang w:val="vi-VN"/>
        </w:rPr>
        <w:tab/>
      </w:r>
      <w:r w:rsidR="00C32B76" w:rsidRPr="00197B64">
        <w:rPr>
          <w:rFonts w:ascii="Times New Roman" w:hAnsi="Times New Roman"/>
          <w:b/>
          <w:lang w:val="vi-VN"/>
        </w:rPr>
        <w:tab/>
      </w:r>
      <w:r w:rsidR="00C32B76">
        <w:rPr>
          <w:rFonts w:ascii="Times New Roman" w:hAnsi="Times New Roman"/>
          <w:b/>
        </w:rPr>
        <w:t xml:space="preserve"> </w:t>
      </w:r>
      <w:r w:rsidR="00C32B76" w:rsidRPr="00197B64">
        <w:rPr>
          <w:rFonts w:ascii="Times New Roman" w:hAnsi="Times New Roman"/>
          <w:b/>
          <w:lang w:val="vi-VN"/>
        </w:rPr>
        <w:tab/>
      </w:r>
      <w:r w:rsidR="00C32B76" w:rsidRPr="00197B64">
        <w:rPr>
          <w:rFonts w:ascii="Times New Roman" w:hAnsi="Times New Roman"/>
          <w:b/>
          <w:lang w:val="vi-VN"/>
        </w:rPr>
        <w:tab/>
      </w:r>
      <w:r w:rsidR="00C32B76" w:rsidRPr="00197B64">
        <w:rPr>
          <w:rFonts w:ascii="Times New Roman" w:hAnsi="Times New Roman"/>
          <w:b/>
          <w:lang w:val="vi-VN"/>
        </w:rPr>
        <w:tab/>
      </w:r>
      <w:r w:rsidR="00C32B76" w:rsidRPr="00197B64">
        <w:rPr>
          <w:rFonts w:ascii="Times New Roman" w:hAnsi="Times New Roman"/>
          <w:b/>
          <w:lang w:val="vi-VN"/>
        </w:rPr>
        <w:tab/>
        <w:t xml:space="preserve">                   </w:t>
      </w:r>
    </w:p>
    <w:p w:rsidR="00C32B76" w:rsidRPr="00197B64" w:rsidRDefault="00934C03" w:rsidP="00C32B76">
      <w:pPr>
        <w:ind w:left="-180"/>
        <w:jc w:val="both"/>
        <w:rPr>
          <w:rFonts w:ascii="Times New Roman" w:hAnsi="Times New Roman"/>
          <w:b/>
          <w:lang w:val="vi-VN"/>
        </w:rPr>
      </w:pPr>
      <w:r w:rsidRPr="00934C03">
        <w:rPr>
          <w:rFonts w:ascii="Times New Roman" w:hAnsi="Times New Roman"/>
          <w:b/>
          <w:noProof/>
          <w:lang w:val="vi-VN" w:eastAsia="vi-VN"/>
        </w:rPr>
        <w:pict>
          <v:line id="_x0000_s4646" style="position:absolute;left:0;text-align:left;z-index:253578752" from="36pt,3.6pt" to="126pt,3.6pt"/>
        </w:pict>
      </w:r>
    </w:p>
    <w:p w:rsidR="00C32B76" w:rsidRPr="00587A21" w:rsidRDefault="00C32B76" w:rsidP="00C32B76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C32B76" w:rsidRDefault="00C32B76" w:rsidP="00C32B76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C32B76" w:rsidRPr="00115992" w:rsidRDefault="00C32B76" w:rsidP="00C32B76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7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8</w:t>
      </w:r>
    </w:p>
    <w:p w:rsidR="00C32B76" w:rsidRPr="00ED566C" w:rsidRDefault="00C32B76" w:rsidP="00C32B76">
      <w:pPr>
        <w:spacing w:line="288" w:lineRule="auto"/>
        <w:ind w:left="1980" w:firstLine="84"/>
        <w:jc w:val="both"/>
        <w:rPr>
          <w:rFonts w:ascii="Times New Roman" w:hAnsi="Times New Roman"/>
          <w:b/>
          <w:sz w:val="20"/>
          <w:szCs w:val="20"/>
        </w:rPr>
      </w:pPr>
    </w:p>
    <w:p w:rsidR="00C32B76" w:rsidRPr="00F22AC2" w:rsidRDefault="00C32B76" w:rsidP="00C32B76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>Cao đẳng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nghề</w:t>
      </w:r>
    </w:p>
    <w:p w:rsidR="00C32B76" w:rsidRPr="00595352" w:rsidRDefault="00C32B76" w:rsidP="00C32B76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r>
        <w:rPr>
          <w:rFonts w:ascii="Times New Roman" w:hAnsi="Times New Roman"/>
          <w:b/>
          <w:sz w:val="26"/>
          <w:szCs w:val="26"/>
        </w:rPr>
        <w:t>Sức bền vật liệu</w:t>
      </w:r>
    </w:p>
    <w:p w:rsidR="00C32B76" w:rsidRPr="00115992" w:rsidRDefault="00C32B76" w:rsidP="00C32B76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>
        <w:rPr>
          <w:rFonts w:ascii="Times New Roman" w:hAnsi="Times New Roman"/>
          <w:b/>
          <w:sz w:val="26"/>
          <w:szCs w:val="26"/>
        </w:rPr>
        <w:t>7C1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CCK + Ô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>
        <w:rPr>
          <w:rFonts w:ascii="Times New Roman" w:hAnsi="Times New Roman"/>
          <w:b/>
          <w:sz w:val="26"/>
          <w:szCs w:val="26"/>
        </w:rPr>
        <w:t>_</w:t>
      </w:r>
    </w:p>
    <w:p w:rsidR="00C32B76" w:rsidRDefault="00934C03" w:rsidP="00C32B76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934C03">
        <w:rPr>
          <w:rFonts w:ascii="Times New Roman" w:hAnsi="Times New Roman"/>
          <w:b/>
          <w:noProof/>
        </w:rPr>
        <w:pict>
          <v:shape id="_x0000_s4644" type="#_x0000_t202" style="position:absolute;left:0;text-align:left;margin-left:9pt;margin-top:13.85pt;width:63pt;height:24pt;z-index:253576704">
            <v:textbox style="mso-next-textbox:#_x0000_s4644">
              <w:txbxContent>
                <w:p w:rsidR="00CC0AEF" w:rsidRPr="0049659F" w:rsidRDefault="00CC0AEF" w:rsidP="00C32B76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r w:rsidRPr="0049659F">
                    <w:rPr>
                      <w:rFonts w:ascii="Times New Roman" w:hAnsi="Times New Roman"/>
                      <w:b/>
                    </w:rPr>
                    <w:t>Đề số 0</w:t>
                  </w:r>
                  <w:r>
                    <w:rPr>
                      <w:rFonts w:ascii="Times New Roman" w:hAnsi="Times New Roman"/>
                      <w:b/>
                    </w:rPr>
                    <w:t>3</w:t>
                  </w:r>
                </w:p>
              </w:txbxContent>
            </v:textbox>
          </v:shape>
        </w:pict>
      </w:r>
      <w:r w:rsidR="00C32B76"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 w:rsidR="00C32B76">
        <w:rPr>
          <w:rFonts w:ascii="Times New Roman" w:hAnsi="Times New Roman"/>
          <w:b/>
          <w:sz w:val="26"/>
          <w:szCs w:val="26"/>
          <w:lang w:val="vi-VN"/>
        </w:rPr>
        <w:t>9</w:t>
      </w:r>
      <w:r w:rsidR="00C32B76"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 w:rsidR="00C32B76">
        <w:rPr>
          <w:rFonts w:ascii="Times New Roman" w:hAnsi="Times New Roman"/>
          <w:b/>
          <w:sz w:val="26"/>
          <w:szCs w:val="26"/>
        </w:rPr>
        <w:t xml:space="preserve"> </w:t>
      </w:r>
      <w:r w:rsidR="00C32B76">
        <w:rPr>
          <w:rFonts w:ascii="Times New Roman" w:hAnsi="Times New Roman"/>
          <w:sz w:val="26"/>
          <w:szCs w:val="26"/>
        </w:rPr>
        <w:t>(không kể thời gian phát đề)</w:t>
      </w:r>
      <w:r w:rsidR="00C32B76"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C32B76" w:rsidRPr="0021191F" w:rsidRDefault="00C32B76" w:rsidP="00C32B76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>(</w:t>
      </w:r>
      <w:r>
        <w:rPr>
          <w:rFonts w:ascii="Times New Roman" w:hAnsi="Times New Roman"/>
          <w:sz w:val="26"/>
          <w:szCs w:val="26"/>
        </w:rPr>
        <w:t>Thí sinh</w:t>
      </w:r>
      <w:r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C32B76" w:rsidRDefault="00C32B76" w:rsidP="00C32B76">
      <w:pPr>
        <w:spacing w:line="276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</w:p>
    <w:p w:rsidR="00C32B76" w:rsidRDefault="00934C03" w:rsidP="00C32B76">
      <w:pPr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  <w:r w:rsidRPr="00934C03">
        <w:rPr>
          <w:rFonts w:ascii="Times New Roman" w:hAnsi="Times New Roman"/>
          <w:noProof/>
          <w:sz w:val="26"/>
          <w:szCs w:val="26"/>
        </w:rPr>
        <w:pict>
          <v:group id="_x0000_s4885" style="position:absolute;left:0;text-align:left;margin-left:307.6pt;margin-top:13.9pt;width:174.25pt;height:60.8pt;z-index:253628928" coordorigin="7448,5810" coordsize="3485,1216">
            <v:shape id="_x0000_s4651" type="#_x0000_t202" style="position:absolute;left:10461;top:5948;width:472;height:492" o:regroupid="12" filled="f" stroked="f">
              <v:textbox style="mso-next-textbox:#_x0000_s4651">
                <w:txbxContent>
                  <w:p w:rsidR="00CC0AEF" w:rsidRPr="00C95C9A" w:rsidRDefault="00CC0AEF" w:rsidP="00C32B76">
                    <w:pPr>
                      <w:rPr>
                        <w:b/>
                      </w:rPr>
                    </w:pPr>
                    <w:r w:rsidRPr="00C95C9A">
                      <w:rPr>
                        <w:b/>
                        <w:position w:val="-10"/>
                      </w:rPr>
                      <w:object w:dxaOrig="240" w:dyaOrig="340">
                        <v:shape id="_x0000_i1084" type="#_x0000_t75" style="width:12pt;height:17.25pt" o:ole="">
                          <v:imagedata r:id="rId5" o:title=""/>
                        </v:shape>
                        <o:OLEObject Type="Embed" ProgID="Equation.3" ShapeID="_x0000_i1084" DrawAspect="Content" ObjectID="_1587839838" r:id="rId83"/>
                      </w:object>
                    </w:r>
                  </w:p>
                </w:txbxContent>
              </v:textbox>
            </v:shape>
            <v:line id="_x0000_s4652" style="position:absolute" from="7569,6423" to="10366,6423" o:regroupid="12">
              <v:stroke dashstyle="longDashDot"/>
            </v:line>
            <v:group id="_x0000_s4653" style="position:absolute;left:7448;top:5810;width:113;height:1216" coordorigin="7508,5855" coordsize="113,1216" o:regroupid="12">
              <v:line id="_x0000_s4654" style="position:absolute" from="7621,5855" to="7621,7071"/>
              <v:line id="_x0000_s4655" style="position:absolute;flip:x" from="7508,5978" to="7621,6098"/>
              <v:line id="_x0000_s4656" style="position:absolute;flip:x" from="7508,6038" to="7621,6159"/>
              <v:line id="_x0000_s4657" style="position:absolute;flip:x" from="7508,6098" to="7621,6219"/>
              <v:line id="_x0000_s4658" style="position:absolute;flip:x" from="7508,6159" to="7621,6280"/>
              <v:line id="_x0000_s4659" style="position:absolute;flip:x" from="7508,6219" to="7621,6342"/>
              <v:line id="_x0000_s4660" style="position:absolute;flip:x" from="7508,5915" to="7621,6038"/>
              <v:group id="_x0000_s4661" style="position:absolute;left:7508;top:6644;width:113;height:427" coordorigin="1260,2340" coordsize="360,1260">
                <v:line id="_x0000_s4662" style="position:absolute;flip:x" from="1260,2520" to="1620,2880"/>
                <v:line id="_x0000_s4663" style="position:absolute;flip:x" from="1260,2700" to="1620,3060"/>
                <v:line id="_x0000_s4664" style="position:absolute;flip:x" from="1260,2880" to="1620,3240"/>
                <v:line id="_x0000_s4665" style="position:absolute;flip:x" from="1260,3060" to="1620,3420"/>
                <v:line id="_x0000_s4666" style="position:absolute;flip:x" from="1260,3240" to="1620,3600"/>
                <v:line id="_x0000_s4667" style="position:absolute;flip:x" from="1260,2340" to="1620,2700"/>
              </v:group>
              <v:group id="_x0000_s4668" style="position:absolute;left:7508;top:6280;width:113;height:426" coordorigin="1260,2340" coordsize="360,1260">
                <v:line id="_x0000_s4669" style="position:absolute;flip:x" from="1260,2520" to="1620,2880"/>
                <v:line id="_x0000_s4670" style="position:absolute;flip:x" from="1260,2700" to="1620,3060"/>
                <v:line id="_x0000_s4671" style="position:absolute;flip:x" from="1260,2880" to="1620,3240"/>
                <v:line id="_x0000_s4672" style="position:absolute;flip:x" from="1260,3060" to="1620,3420"/>
                <v:line id="_x0000_s4673" style="position:absolute;flip:x" from="1260,3240" to="1620,3600"/>
                <v:line id="_x0000_s4674" style="position:absolute;flip:x" from="1260,2340" to="1620,2700"/>
              </v:group>
              <v:line id="_x0000_s4675" style="position:absolute" from="7610,5855" to="7610,7053"/>
            </v:group>
            <v:line id="_x0000_s4676" style="position:absolute;flip:x" from="9439,6424" to="9928,6424" o:regroupid="12" strokeweight="1.5pt">
              <v:stroke startarrowwidth="narrow" endarrow="block" endarrowwidth="narrow"/>
            </v:line>
            <v:shape id="_x0000_s4677" type="#_x0000_t202" style="position:absolute;left:9411;top:5970;width:654;height:506" o:regroupid="12" filled="f" stroked="f">
              <v:textbox style="mso-next-textbox:#_x0000_s4677">
                <w:txbxContent>
                  <w:p w:rsidR="00CC0AEF" w:rsidRPr="00C95C9A" w:rsidRDefault="00CC0AEF" w:rsidP="00C32B76">
                    <w:pPr>
                      <w:rPr>
                        <w:b/>
                      </w:rPr>
                    </w:pPr>
                    <w:r w:rsidRPr="00C95C9A">
                      <w:rPr>
                        <w:b/>
                        <w:position w:val="-10"/>
                      </w:rPr>
                      <w:object w:dxaOrig="279" w:dyaOrig="340">
                        <v:shape id="_x0000_i1085" type="#_x0000_t75" style="width:14.25pt;height:17.25pt" o:ole="">
                          <v:imagedata r:id="rId7" o:title=""/>
                        </v:shape>
                        <o:OLEObject Type="Embed" ProgID="Equation.3" ShapeID="_x0000_i1085" DrawAspect="Content" ObjectID="_1587839839" r:id="rId84"/>
                      </w:object>
                    </w:r>
                  </w:p>
                </w:txbxContent>
              </v:textbox>
            </v:shape>
            <v:line id="_x0000_s4678" style="position:absolute" from="7569,6061" to="10451,6061" o:regroupid="12" strokeweight="1.5pt"/>
            <v:line id="_x0000_s4679" style="position:absolute" from="7569,6842" to="10444,6842" o:regroupid="12" strokeweight="1.5pt"/>
            <v:line id="_x0000_s4680" style="position:absolute" from="10451,6061" to="10451,6842" o:regroupid="12" strokeweight="1.5pt"/>
            <v:line id="_x0000_s4681" style="position:absolute" from="10448,6429" to="10928,6429" o:regroupid="12" strokeweight="1.5pt">
              <v:stroke endarrow="block" endarrowwidth="narrow"/>
            </v:line>
            <v:line id="_x0000_s4682" style="position:absolute" from="9157,6211" to="9157,6644" o:regroupid="12"/>
            <v:shape id="_x0000_s4683" type="#_x0000_t202" style="position:absolute;left:7986;top:5985;width:574;height:489;mso-wrap-style:none" o:regroupid="12" filled="f" stroked="f">
              <v:textbox style="mso-next-textbox:#_x0000_s4683;mso-fit-shape-to-text:t">
                <w:txbxContent>
                  <w:p w:rsidR="00CC0AEF" w:rsidRPr="00C95C9A" w:rsidRDefault="00CC0AEF" w:rsidP="00C32B76">
                    <w:pPr>
                      <w:rPr>
                        <w:b/>
                      </w:rPr>
                    </w:pPr>
                    <w:r w:rsidRPr="00E81BE2">
                      <w:rPr>
                        <w:b/>
                        <w:position w:val="-10"/>
                      </w:rPr>
                      <w:object w:dxaOrig="279" w:dyaOrig="340">
                        <v:shape id="_x0000_i1086" type="#_x0000_t75" style="width:14.25pt;height:17.25pt" o:ole="">
                          <v:imagedata r:id="rId9" o:title=""/>
                        </v:shape>
                        <o:OLEObject Type="Embed" ProgID="Equation.3" ShapeID="_x0000_i1086" DrawAspect="Content" ObjectID="_1587839840" r:id="rId85"/>
                      </w:object>
                    </w:r>
                  </w:p>
                </w:txbxContent>
              </v:textbox>
            </v:shape>
            <v:line id="_x0000_s4684" style="position:absolute" from="8678,6429" to="9158,6429" o:regroupid="12" strokeweight="1.5pt">
              <v:stroke startarrow="block" startarrowwidth="narrow" endarrowwidth="narrow"/>
            </v:line>
            <v:line id="_x0000_s4685" style="position:absolute" from="8077,6211" to="8077,6644" o:regroupid="12"/>
            <v:line id="_x0000_s4686" style="position:absolute" from="9937,6196" to="9937,6629" o:regroupid="12"/>
            <v:line id="_x0000_s4687" style="position:absolute" from="8063,6429" to="8543,6429" o:regroupid="12" strokeweight="1.5pt">
              <v:stroke endarrow="block" endarrowwidth="narrow"/>
            </v:line>
            <v:shape id="_x0000_s4688" type="#_x0000_t202" style="position:absolute;left:8673;top:5971;width:558;height:504;mso-wrap-style:none" o:regroupid="12" filled="f" stroked="f">
              <v:textbox style="mso-next-textbox:#_x0000_s4688;mso-fit-shape-to-text:t">
                <w:txbxContent>
                  <w:p w:rsidR="00CC0AEF" w:rsidRPr="00C95C9A" w:rsidRDefault="00CC0AEF" w:rsidP="00C32B76">
                    <w:pPr>
                      <w:rPr>
                        <w:b/>
                      </w:rPr>
                    </w:pPr>
                    <w:r w:rsidRPr="00CB798A">
                      <w:rPr>
                        <w:b/>
                        <w:position w:val="-12"/>
                      </w:rPr>
                      <w:object w:dxaOrig="260" w:dyaOrig="360">
                        <v:shape id="_x0000_i1087" type="#_x0000_t75" style="width:13.5pt;height:18pt" o:ole="">
                          <v:imagedata r:id="rId11" o:title=""/>
                        </v:shape>
                        <o:OLEObject Type="Embed" ProgID="Equation.3" ShapeID="_x0000_i1087" DrawAspect="Content" ObjectID="_1587839841" r:id="rId86"/>
                      </w:object>
                    </w:r>
                  </w:p>
                </w:txbxContent>
              </v:textbox>
            </v:shape>
          </v:group>
        </w:pict>
      </w:r>
      <w:r w:rsidR="00C32B76"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>Câu 1</w:t>
      </w:r>
      <w:r w:rsidR="00C32B76" w:rsidRPr="00DA0DF8">
        <w:rPr>
          <w:rFonts w:ascii="Times New Roman" w:hAnsi="Times New Roman"/>
          <w:b/>
          <w:sz w:val="26"/>
          <w:szCs w:val="26"/>
          <w:lang w:val="vi-VN"/>
        </w:rPr>
        <w:t>: (</w:t>
      </w:r>
      <w:r w:rsidR="00C32B76">
        <w:rPr>
          <w:rFonts w:ascii="Times New Roman" w:hAnsi="Times New Roman"/>
          <w:b/>
          <w:sz w:val="26"/>
          <w:szCs w:val="26"/>
        </w:rPr>
        <w:t>3</w:t>
      </w:r>
      <w:r w:rsidR="00C32B76" w:rsidRPr="00DA0DF8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C32B76" w:rsidRDefault="00C32B76" w:rsidP="00C32B76">
      <w:pPr>
        <w:spacing w:line="276" w:lineRule="auto"/>
        <w:ind w:right="4187" w:firstLine="436"/>
        <w:jc w:val="both"/>
        <w:rPr>
          <w:rFonts w:ascii="Times New Roman" w:hAnsi="Times New Roman"/>
        </w:rPr>
      </w:pPr>
      <w:r w:rsidRPr="00E81BE2">
        <w:rPr>
          <w:rFonts w:ascii="Times New Roman" w:hAnsi="Times New Roman"/>
        </w:rPr>
        <w:t xml:space="preserve">Thanh thép chịu tác dụng của các </w:t>
      </w:r>
      <w:r w:rsidRPr="00E81BE2">
        <w:rPr>
          <w:rFonts w:ascii="Times New Roman" w:hAnsi="Times New Roman"/>
          <w:lang w:val="vi-VN"/>
        </w:rPr>
        <w:t xml:space="preserve">ngoại </w:t>
      </w:r>
      <w:r w:rsidRPr="00E81BE2">
        <w:rPr>
          <w:rFonts w:ascii="Times New Roman" w:hAnsi="Times New Roman"/>
        </w:rPr>
        <w:t>lực P</w:t>
      </w:r>
      <w:r w:rsidRPr="00E81BE2">
        <w:rPr>
          <w:rFonts w:ascii="Times New Roman" w:hAnsi="Times New Roman"/>
          <w:vertAlign w:val="subscript"/>
        </w:rPr>
        <w:t>1</w:t>
      </w:r>
      <w:r w:rsidRPr="00E81BE2">
        <w:rPr>
          <w:rFonts w:ascii="Times New Roman" w:hAnsi="Times New Roman"/>
        </w:rPr>
        <w:t xml:space="preserve"> = </w:t>
      </w:r>
      <w:r>
        <w:rPr>
          <w:rFonts w:ascii="Times New Roman" w:hAnsi="Times New Roman"/>
        </w:rPr>
        <w:t>2</w:t>
      </w:r>
      <w:r w:rsidRPr="00E81BE2">
        <w:rPr>
          <w:rFonts w:ascii="Times New Roman" w:hAnsi="Times New Roman"/>
        </w:rPr>
        <w:t>0KN, P</w:t>
      </w:r>
      <w:r w:rsidRPr="00E81BE2">
        <w:rPr>
          <w:rFonts w:ascii="Times New Roman" w:hAnsi="Times New Roman"/>
          <w:vertAlign w:val="subscript"/>
        </w:rPr>
        <w:t>2</w:t>
      </w:r>
      <w:r w:rsidRPr="00E81BE2">
        <w:rPr>
          <w:rFonts w:ascii="Times New Roman" w:hAnsi="Times New Roman"/>
        </w:rPr>
        <w:t xml:space="preserve"> = </w:t>
      </w:r>
      <w:r>
        <w:rPr>
          <w:rFonts w:ascii="Times New Roman" w:hAnsi="Times New Roman"/>
        </w:rPr>
        <w:t>5</w:t>
      </w:r>
      <w:r w:rsidRPr="00E81BE2">
        <w:rPr>
          <w:rFonts w:ascii="Times New Roman" w:hAnsi="Times New Roman"/>
        </w:rPr>
        <w:t>0KN, P</w:t>
      </w:r>
      <w:r w:rsidRPr="00E81BE2">
        <w:rPr>
          <w:rFonts w:ascii="Times New Roman" w:hAnsi="Times New Roman"/>
          <w:vertAlign w:val="subscript"/>
        </w:rPr>
        <w:t>3</w:t>
      </w:r>
      <w:r w:rsidRPr="00E81BE2">
        <w:rPr>
          <w:rFonts w:ascii="Times New Roman" w:hAnsi="Times New Roman"/>
        </w:rPr>
        <w:t xml:space="preserve"> = </w:t>
      </w:r>
      <w:r>
        <w:rPr>
          <w:rFonts w:ascii="Times New Roman" w:hAnsi="Times New Roman"/>
        </w:rPr>
        <w:t>10</w:t>
      </w:r>
      <w:r w:rsidRPr="00E81BE2">
        <w:rPr>
          <w:rFonts w:ascii="Times New Roman" w:hAnsi="Times New Roman"/>
          <w:lang w:val="vi-VN"/>
        </w:rPr>
        <w:t xml:space="preserve">KN và </w:t>
      </w:r>
      <w:r w:rsidRPr="00E81BE2">
        <w:rPr>
          <w:rFonts w:ascii="Times New Roman" w:hAnsi="Times New Roman"/>
        </w:rPr>
        <w:t>P</w:t>
      </w:r>
      <w:r w:rsidRPr="00E81BE2">
        <w:rPr>
          <w:rFonts w:ascii="Times New Roman" w:hAnsi="Times New Roman"/>
          <w:vertAlign w:val="subscript"/>
          <w:lang w:val="vi-VN"/>
        </w:rPr>
        <w:t>4</w:t>
      </w:r>
      <w:r w:rsidRPr="00E81BE2">
        <w:rPr>
          <w:rFonts w:ascii="Times New Roman" w:hAnsi="Times New Roman"/>
        </w:rPr>
        <w:t xml:space="preserve"> =</w:t>
      </w:r>
      <w:r>
        <w:rPr>
          <w:rFonts w:ascii="Times New Roman" w:hAnsi="Times New Roman"/>
        </w:rPr>
        <w:t>70</w:t>
      </w:r>
      <w:r w:rsidRPr="00E81BE2">
        <w:rPr>
          <w:rFonts w:ascii="Times New Roman" w:hAnsi="Times New Roman"/>
        </w:rPr>
        <w:t xml:space="preserve">KN. Thanh có mặt cắt ngang tròn đường kính d = </w:t>
      </w:r>
      <w:r w:rsidR="003957FC">
        <w:rPr>
          <w:rFonts w:ascii="Times New Roman" w:hAnsi="Times New Roman"/>
        </w:rPr>
        <w:t>5</w:t>
      </w:r>
      <w:r>
        <w:rPr>
          <w:rFonts w:ascii="Times New Roman" w:hAnsi="Times New Roman"/>
        </w:rPr>
        <w:t>c</w:t>
      </w:r>
      <w:r w:rsidRPr="00E81BE2">
        <w:rPr>
          <w:rFonts w:ascii="Times New Roman" w:hAnsi="Times New Roman"/>
        </w:rPr>
        <w:t xml:space="preserve">m. </w:t>
      </w:r>
    </w:p>
    <w:p w:rsidR="00C32B76" w:rsidRPr="00E81BE2" w:rsidRDefault="00C32B76" w:rsidP="00C32B76">
      <w:pPr>
        <w:spacing w:line="276" w:lineRule="auto"/>
        <w:ind w:right="4187" w:firstLine="27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a)</w:t>
      </w:r>
      <w:r w:rsidRPr="00E81BE2">
        <w:rPr>
          <w:rFonts w:ascii="Times New Roman" w:hAnsi="Times New Roman"/>
        </w:rPr>
        <w:t xml:space="preserve"> Vẽ biểu đồ nội lực (</w:t>
      </w:r>
      <w:r>
        <w:rPr>
          <w:rFonts w:ascii="Times New Roman" w:hAnsi="Times New Roman"/>
        </w:rPr>
        <w:t>2</w:t>
      </w:r>
      <w:r w:rsidRPr="00E81BE2">
        <w:rPr>
          <w:rFonts w:ascii="Times New Roman" w:hAnsi="Times New Roman"/>
        </w:rPr>
        <w:t>đ)</w:t>
      </w:r>
    </w:p>
    <w:p w:rsidR="00C32B76" w:rsidRPr="00E81BE2" w:rsidRDefault="00C32B76" w:rsidP="00CC0AEF">
      <w:pPr>
        <w:spacing w:line="360" w:lineRule="auto"/>
        <w:ind w:firstLine="284"/>
        <w:jc w:val="both"/>
        <w:rPr>
          <w:rFonts w:ascii="Times New Roman" w:hAnsi="Times New Roman"/>
        </w:rPr>
      </w:pPr>
      <w:r w:rsidRPr="00E81BE2">
        <w:rPr>
          <w:rFonts w:ascii="Times New Roman" w:hAnsi="Times New Roman"/>
          <w:lang w:val="vi-VN"/>
        </w:rPr>
        <w:t>b</w:t>
      </w:r>
      <w:r>
        <w:rPr>
          <w:rFonts w:ascii="Times New Roman" w:hAnsi="Times New Roman"/>
        </w:rPr>
        <w:t>)</w:t>
      </w:r>
      <w:r w:rsidRPr="00E81BE2">
        <w:rPr>
          <w:rFonts w:ascii="Times New Roman" w:hAnsi="Times New Roman"/>
          <w:lang w:val="vi-VN"/>
        </w:rPr>
        <w:t xml:space="preserve"> </w:t>
      </w:r>
      <w:r w:rsidRPr="00E81BE2">
        <w:rPr>
          <w:rFonts w:ascii="Times New Roman" w:hAnsi="Times New Roman"/>
        </w:rPr>
        <w:t xml:space="preserve">Kiểm tra độ bền của thanh. Biết ứng suất cho phép </w:t>
      </w:r>
      <w:r w:rsidRPr="00961B57">
        <w:rPr>
          <w:rFonts w:ascii="Times New Roman" w:hAnsi="Times New Roman"/>
        </w:rPr>
        <w:t>[</w:t>
      </w:r>
      <w:r w:rsidRPr="00961B57">
        <w:rPr>
          <w:rFonts w:ascii="Times New Roman" w:hAnsi="Times New Roman"/>
        </w:rPr>
        <w:sym w:font="UniversalMath1 BT" w:char="F073"/>
      </w:r>
      <w:r w:rsidRPr="00961B57">
        <w:rPr>
          <w:rFonts w:ascii="Times New Roman" w:hAnsi="Times New Roman"/>
          <w:vertAlign w:val="subscript"/>
        </w:rPr>
        <w:t>k</w:t>
      </w:r>
      <w:r w:rsidRPr="00961B57">
        <w:rPr>
          <w:rFonts w:ascii="Times New Roman" w:hAnsi="Times New Roman"/>
        </w:rPr>
        <w:t>] = [</w:t>
      </w:r>
      <w:r w:rsidRPr="00961B57">
        <w:rPr>
          <w:rFonts w:ascii="Times New Roman" w:hAnsi="Times New Roman"/>
        </w:rPr>
        <w:sym w:font="UniversalMath1 BT" w:char="F073"/>
      </w:r>
      <w:r w:rsidRPr="00961B57">
        <w:rPr>
          <w:rFonts w:ascii="Times New Roman" w:hAnsi="Times New Roman"/>
          <w:vertAlign w:val="subscript"/>
        </w:rPr>
        <w:t>n</w:t>
      </w:r>
      <w:r w:rsidRPr="00961B57">
        <w:rPr>
          <w:rFonts w:ascii="Times New Roman" w:hAnsi="Times New Roman"/>
        </w:rPr>
        <w:t xml:space="preserve">] </w:t>
      </w:r>
      <w:r w:rsidRPr="00E81BE2">
        <w:rPr>
          <w:rFonts w:ascii="Times New Roman" w:hAnsi="Times New Roman"/>
        </w:rPr>
        <w:t>=1</w:t>
      </w:r>
      <w:r w:rsidR="003957FC">
        <w:rPr>
          <w:rFonts w:ascii="Times New Roman" w:hAnsi="Times New Roman"/>
        </w:rPr>
        <w:t>0</w:t>
      </w:r>
      <w:r>
        <w:rPr>
          <w:rFonts w:ascii="Times New Roman" w:hAnsi="Times New Roman"/>
        </w:rPr>
        <w:t xml:space="preserve"> k</w:t>
      </w:r>
      <w:r w:rsidRPr="00E81BE2">
        <w:rPr>
          <w:rFonts w:ascii="Times New Roman" w:hAnsi="Times New Roman"/>
        </w:rPr>
        <w:t>N/</w:t>
      </w:r>
      <w:r>
        <w:rPr>
          <w:rFonts w:ascii="Times New Roman" w:hAnsi="Times New Roman"/>
        </w:rPr>
        <w:t>c</w:t>
      </w:r>
      <w:r w:rsidRPr="00E81BE2">
        <w:rPr>
          <w:rFonts w:ascii="Times New Roman" w:hAnsi="Times New Roman"/>
        </w:rPr>
        <w:t>m</w:t>
      </w:r>
      <w:r w:rsidRPr="00E81BE2">
        <w:rPr>
          <w:rFonts w:ascii="Times New Roman" w:hAnsi="Times New Roman"/>
          <w:vertAlign w:val="superscript"/>
        </w:rPr>
        <w:t xml:space="preserve">2  </w:t>
      </w:r>
      <w:r w:rsidRPr="00E81BE2">
        <w:rPr>
          <w:rFonts w:ascii="Times New Roman" w:hAnsi="Times New Roman"/>
        </w:rPr>
        <w:t>(</w:t>
      </w:r>
      <w:r>
        <w:rPr>
          <w:rFonts w:ascii="Times New Roman" w:hAnsi="Times New Roman"/>
        </w:rPr>
        <w:t>1</w:t>
      </w:r>
      <w:r w:rsidRPr="00E81BE2">
        <w:rPr>
          <w:rFonts w:ascii="Times New Roman" w:hAnsi="Times New Roman"/>
        </w:rPr>
        <w:t>đ)</w:t>
      </w:r>
    </w:p>
    <w:p w:rsidR="00C32B76" w:rsidRPr="00C95C9A" w:rsidRDefault="00C32B76" w:rsidP="00C32B76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r w:rsidRPr="00EE6B6B">
        <w:rPr>
          <w:rFonts w:ascii="Times New Roman" w:hAnsi="Times New Roman"/>
          <w:b/>
          <w:sz w:val="26"/>
          <w:szCs w:val="26"/>
          <w:u w:val="single"/>
        </w:rPr>
        <w:t xml:space="preserve">Câu </w:t>
      </w:r>
      <w:r>
        <w:rPr>
          <w:rFonts w:ascii="Times New Roman" w:hAnsi="Times New Roman"/>
          <w:b/>
          <w:sz w:val="26"/>
          <w:szCs w:val="26"/>
          <w:u w:val="single"/>
          <w:lang w:val="vi-VN"/>
        </w:rPr>
        <w:t>2</w:t>
      </w:r>
      <w:r w:rsidRPr="00EE6B6B">
        <w:rPr>
          <w:rFonts w:ascii="Times New Roman" w:hAnsi="Times New Roman"/>
          <w:sz w:val="26"/>
          <w:szCs w:val="26"/>
        </w:rPr>
        <w:t xml:space="preserve">: </w:t>
      </w:r>
      <w:r w:rsidRPr="00C95C9A">
        <w:rPr>
          <w:rFonts w:ascii="Times New Roman" w:hAnsi="Times New Roman"/>
          <w:b/>
          <w:sz w:val="26"/>
          <w:szCs w:val="26"/>
        </w:rPr>
        <w:t>(</w:t>
      </w:r>
      <w:r w:rsidRPr="00C95C9A">
        <w:rPr>
          <w:rFonts w:ascii="Times New Roman" w:hAnsi="Times New Roman"/>
          <w:b/>
          <w:sz w:val="26"/>
          <w:szCs w:val="26"/>
          <w:lang w:val="vi-VN"/>
        </w:rPr>
        <w:t>3</w:t>
      </w:r>
      <w:r w:rsidRPr="00C95C9A">
        <w:rPr>
          <w:rFonts w:ascii="Times New Roman" w:hAnsi="Times New Roman"/>
          <w:b/>
          <w:sz w:val="26"/>
          <w:szCs w:val="26"/>
        </w:rPr>
        <w:t xml:space="preserve"> điểm)</w:t>
      </w:r>
    </w:p>
    <w:p w:rsidR="00CC0AEF" w:rsidRPr="00CC0AEF" w:rsidRDefault="00D82E68" w:rsidP="00D82E68">
      <w:pPr>
        <w:spacing w:line="276" w:lineRule="auto"/>
        <w:ind w:right="4709"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group id="_x0000_s5049" style="position:absolute;left:0;text-align:left;margin-left:299.85pt;margin-top:1.65pt;width:190.65pt;height:52.3pt;z-index:253683200" coordorigin="6768,7978" coordsize="4320,1046">
            <v:shape id="_x0000_s4954" style="position:absolute;left:7027;top:8620;width:3463;height:19" coordsize="10388,57" o:regroupid="13" path="m,l,57,10388,,,xe" fillcolor="black" stroked="f">
              <v:path arrowok="t"/>
            </v:shape>
            <v:shape id="_x0000_s4955" style="position:absolute;left:7027;top:8620;width:3463;height:19" coordsize="10388,57" o:regroupid="13" path="m,57l10388,r,57l,57xe" fillcolor="black" stroked="f">
              <v:path arrowok="t"/>
            </v:shape>
            <v:rect id="_x0000_s4956" style="position:absolute;left:7027;top:8620;width:3463;height:19" o:regroupid="13" filled="f" strokeweight="1.5pt"/>
            <v:rect id="_x0000_s4960" style="position:absolute;left:7053;top:8625;width:159;height:284" o:regroupid="13" filled="f" stroked="f">
              <v:textbox style="mso-next-textbox:#_x0000_s4960;mso-fit-shape-to-text:t" inset="0,0,0,0">
                <w:txbxContent>
                  <w:p w:rsidR="00CC0AEF" w:rsidRDefault="00CC0AEF" w:rsidP="00CC0AEF">
                    <w:r>
                      <w:rPr>
                        <w:color w:val="000000"/>
                        <w:sz w:val="22"/>
                        <w:szCs w:val="22"/>
                      </w:rPr>
                      <w:t>A</w:t>
                    </w:r>
                  </w:p>
                </w:txbxContent>
              </v:textbox>
            </v:rect>
            <v:rect id="_x0000_s4967" style="position:absolute;left:10549;top:8580;width:147;height:284" o:regroupid="13" filled="f" stroked="f">
              <v:textbox style="mso-next-textbox:#_x0000_s4967;mso-fit-shape-to-text:t" inset="0,0,0,0">
                <w:txbxContent>
                  <w:p w:rsidR="00CC0AEF" w:rsidRDefault="00CC0AEF" w:rsidP="00CC0AEF">
                    <w:r>
                      <w:rPr>
                        <w:color w:val="000000"/>
                        <w:sz w:val="22"/>
                        <w:szCs w:val="22"/>
                      </w:rPr>
                      <w:t>B</w:t>
                    </w:r>
                  </w:p>
                </w:txbxContent>
              </v:textbox>
            </v:rect>
            <v:rect id="_x0000_s4968" style="position:absolute;left:10762;top:8154;width:91;height:232" o:regroupid="13" filled="f" stroked="f">
              <v:textbox style="mso-next-textbox:#_x0000_s4968;mso-fit-shape-to-text:t" inset="0,0,0,0">
                <w:txbxContent>
                  <w:p w:rsidR="00CC0AEF" w:rsidRDefault="00CC0AEF" w:rsidP="00CC0AEF">
                    <w:r>
                      <w:rPr>
                        <w:color w:val="000000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rect>
            <v:rect id="_x0000_s4969" style="position:absolute;left:10563;top:8002;width:172;height:284" o:regroupid="13" filled="f" stroked="f">
              <v:textbox style="mso-next-textbox:#_x0000_s4969;mso-fit-shape-to-text:t" inset="0,0,0,0">
                <w:txbxContent>
                  <w:p w:rsidR="00CC0AEF" w:rsidRDefault="00CC0AEF" w:rsidP="00CC0AEF">
                    <w:r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</w:p>
                </w:txbxContent>
              </v:textbox>
            </v:rect>
            <v:line id="_x0000_s4973" style="position:absolute;flip:x" from="10293,8664" to="10473,9024" o:regroupid="13"/>
            <v:line id="_x0000_s4974" style="position:absolute;flip:x" from="6828,8619" to="7008,8979" o:regroupid="13"/>
            <v:shape id="_x0000_s4996" type="#_x0000_t19" style="position:absolute;left:10308;top:8263;width:780;height:638;flip:x" coordsize="21600,19149" o:regroupid="13" adj="-2604278,938292,,13808" path="wr-21600,-7792,21600,35408,16610,,20929,19149nfewr-21600,-7792,21600,35408,16610,,20929,19149l,13808nsxe">
              <v:stroke startarrow="block" startarrowwidth="narrow" endarrowwidth="narrow"/>
              <v:path o:connectlocs="16610,0;20929,19149;0,13808"/>
            </v:shape>
            <v:shape id="_x0000_s4997" type="#_x0000_t19" style="position:absolute;left:6768;top:8188;width:855;height:759;flip:x" coordsize="21600,22779" o:regroupid="13" adj="-2920421,1354379,,15156" path="wr-21600,-6444,21600,36756,15390,,20210,22779nfewr-21600,-6444,21600,36756,15390,,20210,22779l,15156nsxe">
              <v:stroke startarrowwidth="narrow" endarrow="block" endarrowwidth="narrow"/>
              <v:path o:connectlocs="15390,0;20210,22779;0,15156"/>
            </v:shape>
            <v:rect id="_x0000_s4981" style="position:absolute;left:9070;top:7978;width:172;height:284" o:regroupid="14" filled="f" stroked="f">
              <v:textbox style="mso-next-textbox:#_x0000_s4981;mso-fit-shape-to-text:t" inset="0,0,0,0">
                <w:txbxContent>
                  <w:p w:rsidR="00CC0AEF" w:rsidRDefault="00CC0AEF" w:rsidP="00CC0AEF">
                    <w:r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</w:p>
                </w:txbxContent>
              </v:textbox>
            </v:rect>
            <v:rect id="_x0000_s4982" style="position:absolute;left:9269;top:8130;width:91;height:232" o:regroupid="14" filled="f" stroked="f">
              <v:textbox style="mso-next-textbox:#_x0000_s4982;mso-fit-shape-to-text:t" inset="0,0,0,0">
                <w:txbxContent>
                  <w:p w:rsidR="00CC0AEF" w:rsidRDefault="00CC0AEF" w:rsidP="00CC0AEF">
                    <w:r>
                      <w:rPr>
                        <w:color w:val="000000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rect>
            <v:line id="_x0000_s4984" style="position:absolute;flip:x" from="8823,8634" to="9003,8994" o:regroupid="14"/>
            <v:shape id="_x0000_s4985" type="#_x0000_t19" style="position:absolute;left:8778;top:8184;width:855;height:759;flip:x" coordsize="21600,22779" o:regroupid="14" adj="-2920421,1354379,,15156" path="wr-21600,-6444,21600,36756,15390,,20210,22779nfewr-21600,-6444,21600,36756,15390,,20210,22779l,15156nsxe">
              <v:stroke startarrow="block" startarrowwidth="narrow" endarrowwidth="narrow"/>
              <v:path o:connectlocs="15390,0;20210,22779;0,15156"/>
            </v:shape>
            <v:rect id="_x0000_s4962" style="position:absolute;left:7274;top:8171;width:91;height:232" o:regroupid="15" filled="f" stroked="f">
              <v:textbox style="mso-next-textbox:#_x0000_s4962;mso-fit-shape-to-text:t" inset="0,0,0,0">
                <w:txbxContent>
                  <w:p w:rsidR="00CC0AEF" w:rsidRDefault="00CC0AEF" w:rsidP="00CC0AEF">
                    <w:r>
                      <w:rPr>
                        <w:color w:val="000000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rect>
            <v:rect id="_x0000_s4963" style="position:absolute;left:7076;top:8019;width:172;height:284" o:regroupid="15" filled="f" stroked="f">
              <v:textbox style="mso-next-textbox:#_x0000_s4963;mso-fit-shape-to-text:t" inset="0,0,0,0">
                <w:txbxContent>
                  <w:p w:rsidR="00CC0AEF" w:rsidRDefault="00CC0AEF" w:rsidP="00CC0AEF">
                    <w:r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</w:p>
                </w:txbxContent>
              </v:textbox>
            </v:rect>
            <v:rect id="_x0000_s4989" style="position:absolute;left:8007;top:8047;width:172;height:284" o:regroupid="16" filled="f" stroked="f">
              <v:textbox style="mso-next-textbox:#_x0000_s4989;mso-fit-shape-to-text:t" inset="0,0,0,0">
                <w:txbxContent>
                  <w:p w:rsidR="00CC0AEF" w:rsidRDefault="00CC0AEF" w:rsidP="00CC0AEF">
                    <w:r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</w:p>
                </w:txbxContent>
              </v:textbox>
            </v:rect>
            <v:rect id="_x0000_s4992" style="position:absolute;left:8206;top:8199;width:91;height:232" o:regroupid="16" filled="f" stroked="f">
              <v:textbox style="mso-next-textbox:#_x0000_s4992;mso-fit-shape-to-text:t" inset="0,0,0,0">
                <w:txbxContent>
                  <w:p w:rsidR="00CC0AEF" w:rsidRDefault="00CC0AEF" w:rsidP="00CC0AEF">
                    <w:r>
                      <w:rPr>
                        <w:color w:val="000000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rect>
            <v:line id="_x0000_s4994" style="position:absolute;flip:x" from="7758,8619" to="7938,8979" o:regroupid="16"/>
            <v:shape id="_x0000_s4995" type="#_x0000_t19" style="position:absolute;left:7758;top:8274;width:780;height:638;flip:x" coordsize="21600,19149" o:regroupid="16" adj="-2604278,938292,,13808" path="wr-21600,-7792,21600,35408,16610,,20929,19149nfewr-21600,-7792,21600,35408,16610,,20929,19149l,13808nsxe">
              <v:stroke startarrow="block" startarrowwidth="narrow" endarrowwidth="narrow"/>
              <v:path o:connectlocs="16610,0;20929,19149;0,13808"/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5045" type="#_x0000_t32" style="position:absolute;left:7927;top:8085;width:10;height:534" o:connectortype="straight"/>
            <v:shape id="_x0000_s5046" type="#_x0000_t32" style="position:absolute;left:7027;top:8085;width:10;height:534" o:connectortype="straight"/>
            <v:shape id="_x0000_s5047" type="#_x0000_t32" style="position:absolute;left:10491;top:8040;width:0;height:579" o:connectortype="straight"/>
            <v:shape id="_x0000_s5048" type="#_x0000_t32" style="position:absolute;left:9021;top:8040;width:0;height:579" o:connectortype="straight"/>
          </v:group>
        </w:pict>
      </w:r>
      <w:r w:rsidR="00CC0AEF" w:rsidRPr="00CC0AEF">
        <w:rPr>
          <w:rFonts w:ascii="Times New Roman" w:hAnsi="Times New Roman"/>
        </w:rPr>
        <w:t xml:space="preserve">Một trục AB chịu </w:t>
      </w:r>
      <w:r>
        <w:rPr>
          <w:rFonts w:ascii="Times New Roman" w:hAnsi="Times New Roman"/>
        </w:rPr>
        <w:t xml:space="preserve">tác dụng bởi </w:t>
      </w:r>
      <w:r w:rsidR="00CC0AEF" w:rsidRPr="00CC0AEF">
        <w:rPr>
          <w:rFonts w:ascii="Times New Roman" w:hAnsi="Times New Roman"/>
        </w:rPr>
        <w:t>các mômen xoắn ngoại lực:</w:t>
      </w:r>
      <w:r>
        <w:rPr>
          <w:rFonts w:ascii="Times New Roman" w:hAnsi="Times New Roman"/>
        </w:rPr>
        <w:t xml:space="preserve"> </w:t>
      </w:r>
      <w:r w:rsidR="00CC0AEF" w:rsidRPr="00CC0AEF">
        <w:rPr>
          <w:rFonts w:ascii="Times New Roman" w:hAnsi="Times New Roman"/>
        </w:rPr>
        <w:t>m</w:t>
      </w:r>
      <w:r w:rsidR="00CC0AEF" w:rsidRPr="00CC0AEF">
        <w:rPr>
          <w:rFonts w:ascii="Times New Roman" w:hAnsi="Times New Roman"/>
          <w:vertAlign w:val="subscript"/>
        </w:rPr>
        <w:t>1</w:t>
      </w:r>
      <w:r w:rsidR="00CC0AEF" w:rsidRPr="00CC0AEF">
        <w:rPr>
          <w:rFonts w:ascii="Times New Roman" w:hAnsi="Times New Roman"/>
        </w:rPr>
        <w:t xml:space="preserve"> = 1,2kNm, m</w:t>
      </w:r>
      <w:r w:rsidR="00CC0AEF" w:rsidRPr="00CC0AEF">
        <w:rPr>
          <w:rFonts w:ascii="Times New Roman" w:hAnsi="Times New Roman"/>
          <w:vertAlign w:val="subscript"/>
        </w:rPr>
        <w:t>2</w:t>
      </w:r>
      <w:r w:rsidR="00CC0AEF" w:rsidRPr="00CC0AEF">
        <w:rPr>
          <w:rFonts w:ascii="Times New Roman" w:hAnsi="Times New Roman"/>
        </w:rPr>
        <w:t xml:space="preserve"> = 0,4kNm, m</w:t>
      </w:r>
      <w:r w:rsidR="00CC0AEF" w:rsidRPr="00CC0AEF">
        <w:rPr>
          <w:rFonts w:ascii="Times New Roman" w:hAnsi="Times New Roman"/>
          <w:vertAlign w:val="subscript"/>
        </w:rPr>
        <w:t>3</w:t>
      </w:r>
      <w:r w:rsidR="00CC0AEF" w:rsidRPr="00CC0AEF">
        <w:rPr>
          <w:rFonts w:ascii="Times New Roman" w:hAnsi="Times New Roman"/>
        </w:rPr>
        <w:t xml:space="preserve"> = 0,6kNm, m</w:t>
      </w:r>
      <w:r w:rsidR="00CC0AEF" w:rsidRPr="00CC0AEF">
        <w:rPr>
          <w:rFonts w:ascii="Times New Roman" w:hAnsi="Times New Roman"/>
          <w:vertAlign w:val="subscript"/>
        </w:rPr>
        <w:t>4</w:t>
      </w:r>
      <w:r w:rsidR="00CC0AEF" w:rsidRPr="00CC0AEF">
        <w:rPr>
          <w:rFonts w:ascii="Times New Roman" w:hAnsi="Times New Roman"/>
        </w:rPr>
        <w:t xml:space="preserve">=0,2kNm. Trục có đường kính không đổi d= </w:t>
      </w:r>
      <w:r w:rsidR="004B5D84">
        <w:rPr>
          <w:rFonts w:ascii="Times New Roman" w:hAnsi="Times New Roman"/>
        </w:rPr>
        <w:t>0,05</w:t>
      </w:r>
      <w:r w:rsidR="00CC0AEF" w:rsidRPr="00CC0AEF">
        <w:rPr>
          <w:rFonts w:ascii="Times New Roman" w:hAnsi="Times New Roman"/>
        </w:rPr>
        <w:t>m, G = 8.10</w:t>
      </w:r>
      <w:r>
        <w:rPr>
          <w:rFonts w:ascii="Times New Roman" w:hAnsi="Times New Roman"/>
          <w:vertAlign w:val="superscript"/>
        </w:rPr>
        <w:t>7</w:t>
      </w:r>
      <w:r w:rsidR="00CC0AEF" w:rsidRPr="00CC0AE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</w:t>
      </w:r>
      <w:r w:rsidR="00CC0AEF" w:rsidRPr="00CC0AEF">
        <w:rPr>
          <w:rFonts w:ascii="Times New Roman" w:hAnsi="Times New Roman"/>
        </w:rPr>
        <w:t>N/m</w:t>
      </w:r>
      <w:r w:rsidR="00CC0AEF" w:rsidRPr="00CC0AEF">
        <w:rPr>
          <w:rFonts w:ascii="Times New Roman" w:hAnsi="Times New Roman"/>
          <w:vertAlign w:val="superscript"/>
        </w:rPr>
        <w:t>2</w:t>
      </w:r>
      <w:r w:rsidR="00CC0AEF" w:rsidRPr="00CC0AEF">
        <w:rPr>
          <w:rFonts w:ascii="Times New Roman" w:hAnsi="Times New Roman"/>
        </w:rPr>
        <w:t xml:space="preserve">. </w:t>
      </w:r>
      <w:r w:rsidR="00CC0AEF" w:rsidRPr="00CC0AEF">
        <w:rPr>
          <w:rFonts w:ascii="Times New Roman" w:hAnsi="Times New Roman"/>
        </w:rPr>
        <w:tab/>
      </w:r>
    </w:p>
    <w:p w:rsidR="00CC0AEF" w:rsidRPr="00CC0AEF" w:rsidRDefault="00CC0AEF" w:rsidP="00D82E68">
      <w:pPr>
        <w:numPr>
          <w:ilvl w:val="0"/>
          <w:numId w:val="10"/>
        </w:numPr>
        <w:spacing w:line="276" w:lineRule="auto"/>
        <w:jc w:val="both"/>
        <w:rPr>
          <w:rFonts w:ascii="Times New Roman" w:hAnsi="Times New Roman"/>
        </w:rPr>
      </w:pPr>
      <w:r w:rsidRPr="00CC0AEF">
        <w:t>V</w:t>
      </w:r>
      <w:r w:rsidRPr="00CC0AEF">
        <w:rPr>
          <w:rFonts w:ascii="Times New Roman" w:hAnsi="Times New Roman"/>
        </w:rPr>
        <w:t>ẽ biểu đồ moment xoắn nội lực của trục (</w:t>
      </w:r>
      <w:r>
        <w:rPr>
          <w:rFonts w:ascii="Times New Roman" w:hAnsi="Times New Roman"/>
        </w:rPr>
        <w:t>1</w:t>
      </w:r>
      <w:r w:rsidRPr="00CC0AEF">
        <w:rPr>
          <w:rFonts w:ascii="Times New Roman" w:hAnsi="Times New Roman"/>
        </w:rPr>
        <w:t>,5đ)</w:t>
      </w:r>
    </w:p>
    <w:p w:rsidR="00CC0AEF" w:rsidRPr="00D82E68" w:rsidRDefault="003A57FC" w:rsidP="00D82E68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</w:rPr>
      </w:pPr>
      <w:r w:rsidRPr="003A57FC">
        <w:rPr>
          <w:rFonts w:ascii="Times New Roman" w:hAnsi="Times New Roman"/>
          <w:noProof/>
        </w:rPr>
        <w:pict>
          <v:group id="_x0000_s7217" style="position:absolute;left:0;text-align:left;margin-left:286.85pt;margin-top:22.45pt;width:202.5pt;height:80.65pt;z-index:253710848" coordorigin="4068,9695" coordsize="4320,1620">
            <v:shape id="_x0000_s7218" type="#_x0000_t202" style="position:absolute;left:4555;top:10837;width:935;height:478" filled="f" stroked="f">
              <v:textbox style="mso-next-textbox:#_x0000_s7218">
                <w:txbxContent>
                  <w:p w:rsidR="003A57FC" w:rsidRPr="005F599C" w:rsidRDefault="003A57FC" w:rsidP="003A57FC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0,</w:t>
                    </w:r>
                    <w:r w:rsidR="00A73C17">
                      <w:rPr>
                        <w:sz w:val="20"/>
                        <w:szCs w:val="20"/>
                      </w:rPr>
                      <w:t>4</w:t>
                    </w:r>
                    <w:r w:rsidRPr="005F599C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group id="_x0000_s7219" style="position:absolute;left:6737;top:10577;width:389;height:370" coordorigin="10363,5369" coordsize="374,370">
              <v:oval id="_x0000_s7220" style="position:absolute;left:10500;top:5553;width:109;height:93"/>
              <v:line id="_x0000_s7221" style="position:absolute" from="10554,5461" to="10554,5553"/>
              <v:oval id="_x0000_s7222" style="position:absolute;left:10500;top:5369;width:109;height:92"/>
              <v:group id="_x0000_s7223" style="position:absolute;left:10363;top:5646;width:374;height:93" coordorigin="7485,9540" coordsize="615,180">
                <v:line id="_x0000_s7224" style="position:absolute" from="7560,9540" to="8100,9540"/>
                <v:line id="_x0000_s7225" style="position:absolute;flip:x" from="7815,9540" to="7995,9720"/>
                <v:line id="_x0000_s7226" style="position:absolute;flip:x" from="7590,9540" to="7770,9720"/>
                <v:line id="_x0000_s7227" style="position:absolute;flip:x" from="7920,9540" to="8100,9720"/>
                <v:line id="_x0000_s7228" style="position:absolute;flip:x" from="7485,9540" to="7665,9720"/>
                <v:line id="_x0000_s7229" style="position:absolute;flip:x" from="7710,9540" to="7890,9720"/>
              </v:group>
            </v:group>
            <v:line id="_x0000_s7230" style="position:absolute" from="7749,10031" to="7749,10585" strokeweight="1pt">
              <v:stroke endarrow="block" endarrowwidth="narrow"/>
            </v:line>
            <v:shape id="_x0000_s7231" type="#_x0000_t202" style="position:absolute;left:4068;top:10397;width:608;height:479" filled="f" stroked="f">
              <v:textbox style="mso-next-textbox:#_x0000_s7231">
                <w:txbxContent>
                  <w:p w:rsidR="003A57FC" w:rsidRPr="00747B85" w:rsidRDefault="003A57FC" w:rsidP="003A57FC">
                    <w:r>
                      <w:t>A</w:t>
                    </w:r>
                  </w:p>
                </w:txbxContent>
              </v:textbox>
            </v:shape>
            <v:shape id="_x0000_s7232" type="#_x0000_t202" style="position:absolute;left:7780;top:10451;width:608;height:480" filled="f" stroked="f">
              <v:textbox style="mso-next-textbox:#_x0000_s7232">
                <w:txbxContent>
                  <w:p w:rsidR="003A57FC" w:rsidRPr="00747B85" w:rsidRDefault="003A57FC" w:rsidP="003A57FC">
                    <w:r>
                      <w:t>B</w:t>
                    </w:r>
                  </w:p>
                </w:txbxContent>
              </v:textbox>
            </v:shape>
            <v:line id="_x0000_s7233" style="position:absolute" from="5334,10599" to="5334,11237"/>
            <v:line id="_x0000_s7234" style="position:absolute" from="4526,10579" to="4526,11217"/>
            <v:line id="_x0000_s7235" style="position:absolute" from="7764,10624" to="7764,11262"/>
            <v:line id="_x0000_s7236" style="position:absolute" from="4541,11155" to="7780,11155"/>
            <v:group id="_x0000_s7237" style="position:absolute;left:4321;top:10575;width:389;height:370" coordorigin="7281,5369" coordsize="374,370">
              <v:oval id="_x0000_s7238" style="position:absolute;left:7427;top:5369;width:110;height:92"/>
              <v:line id="_x0000_s7239" style="position:absolute" from="7326,5646" to="7655,5646"/>
              <v:line id="_x0000_s7240" style="position:absolute;flip:x" from="7482,5646" to="7591,5739"/>
              <v:line id="_x0000_s7241" style="position:absolute;flip:x" from="7345,5646" to="7454,5739"/>
              <v:line id="_x0000_s7242" style="position:absolute;flip:x" from="7545,5646" to="7655,5739"/>
              <v:line id="_x0000_s7243" style="position:absolute;flip:x" from="7418,5646" to="7527,5739"/>
              <v:line id="_x0000_s7244" style="position:absolute;flip:x" from="7372,5461" to="7482,5646"/>
              <v:line id="_x0000_s7245" style="position:absolute" from="7482,5461" to="7591,5646"/>
              <v:line id="_x0000_s7246" style="position:absolute;flip:x" from="7281,5646" to="7390,5739"/>
            </v:group>
            <v:line id="_x0000_s7247" style="position:absolute;flip:x" from="6871,11116" to="6986,11208"/>
            <v:line id="_x0000_s7248" style="position:absolute;flip:x" from="7717,11116" to="7830,11208"/>
            <v:line id="_x0000_s7249" style="position:absolute;flip:x" from="4479,11102" to="4593,11195"/>
            <v:shape id="_x0000_s7250" type="#_x0000_t202" style="position:absolute;left:5303;top:10473;width:608;height:478" filled="f" stroked="f">
              <v:textbox style="mso-next-textbox:#_x0000_s7250">
                <w:txbxContent>
                  <w:p w:rsidR="003A57FC" w:rsidRPr="00747B85" w:rsidRDefault="003A57FC" w:rsidP="003A57FC"/>
                </w:txbxContent>
              </v:textbox>
            </v:shape>
            <v:line id="_x0000_s7251" style="position:absolute" from="4510,10577" to="7816,10577" strokeweight="1.5pt"/>
            <v:line id="_x0000_s7252" style="position:absolute" from="6936,10584" to="6936,11222"/>
            <v:line id="_x0000_s7253" style="position:absolute;flip:x" from="5287,11116" to="5401,11208"/>
            <v:shape id="_x0000_s7254" type="#_x0000_t202" style="position:absolute;left:7656;top:9984;width:561;height:479" filled="f" stroked="f">
              <v:textbox style="mso-next-textbox:#_x0000_s7254">
                <w:txbxContent>
                  <w:p w:rsidR="003A57FC" w:rsidRPr="00D91D11" w:rsidRDefault="003A57FC" w:rsidP="003A57FC">
                    <w:pPr>
                      <w:rPr>
                        <w:vertAlign w:val="subscript"/>
                      </w:rPr>
                    </w:pPr>
                    <w:r>
                      <w:t>P</w:t>
                    </w:r>
                    <w:r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7255" type="#_x0000_t202" style="position:absolute;left:5864;top:10830;width:935;height:478" filled="f" stroked="f">
              <v:textbox style="mso-next-textbox:#_x0000_s7255">
                <w:txbxContent>
                  <w:p w:rsidR="003A57FC" w:rsidRPr="005F599C" w:rsidRDefault="003A57FC" w:rsidP="003A57FC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0,</w:t>
                    </w:r>
                    <w:r w:rsidR="00A73C17">
                      <w:rPr>
                        <w:sz w:val="20"/>
                        <w:szCs w:val="20"/>
                      </w:rPr>
                      <w:t>6</w:t>
                    </w:r>
                    <w:r w:rsidRPr="005F599C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shape id="_x0000_s7256" type="#_x0000_t202" style="position:absolute;left:6923;top:10830;width:935;height:478" filled="f" stroked="f">
              <v:textbox style="mso-next-textbox:#_x0000_s7256">
                <w:txbxContent>
                  <w:p w:rsidR="003A57FC" w:rsidRPr="005F599C" w:rsidRDefault="003A57FC" w:rsidP="003A57FC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0,</w:t>
                    </w:r>
                    <w:r w:rsidR="00A73C17">
                      <w:rPr>
                        <w:sz w:val="20"/>
                        <w:szCs w:val="20"/>
                      </w:rPr>
                      <w:t>4</w:t>
                    </w:r>
                    <w:r w:rsidRPr="005F599C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line id="_x0000_s7257" style="position:absolute" from="5334,9847" to="5334,10586" strokeweight="1pt">
              <v:stroke endarrow="block" endarrowwidth="narrow"/>
            </v:line>
            <v:shape id="_x0000_s7258" type="#_x0000_t202" style="position:absolute;left:5272;top:9695;width:561;height:479" filled="f" stroked="f">
              <v:textbox style="mso-next-textbox:#_x0000_s7258">
                <w:txbxContent>
                  <w:p w:rsidR="003A57FC" w:rsidRPr="00D91D11" w:rsidRDefault="003A57FC" w:rsidP="003A57FC">
                    <w:pPr>
                      <w:rPr>
                        <w:vertAlign w:val="subscript"/>
                      </w:rPr>
                    </w:pPr>
                    <w:r>
                      <w:t>P</w:t>
                    </w:r>
                    <w:r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shape>
            <v:line id="_x0000_s7259" style="position:absolute;flip:x" from="5352,10296" to="5508,10580"/>
            <v:shape id="_x0000_s7260" type="#_x0000_t19" style="position:absolute;left:5100;top:10220;width:421;height:180;flip:x" coordsize="39198,21600" adj="-9473828,,17598" path="wr-4002,,39198,43200,,9075,39198,21600nfewr-4002,,39198,43200,,9075,39198,21600l17598,21600nsxe">
              <v:stroke endarrow="block" endarrowwidth="narrow"/>
              <v:path o:connectlocs="0,9075;39198,21600;17598,21600"/>
            </v:shape>
            <v:shape id="_x0000_s7261" type="#_x0000_t202" style="position:absolute;left:4833;top:9847;width:732;height:479" filled="f" stroked="f">
              <v:textbox style="mso-next-textbox:#_x0000_s7261">
                <w:txbxContent>
                  <w:p w:rsidR="003A57FC" w:rsidRPr="00D91D11" w:rsidRDefault="003A57FC" w:rsidP="003A57FC">
                    <w:pPr>
                      <w:rPr>
                        <w:vertAlign w:val="subscript"/>
                      </w:rPr>
                    </w:pPr>
                    <w:r>
                      <w:t>m</w:t>
                    </w:r>
                  </w:p>
                </w:txbxContent>
              </v:textbox>
            </v:shape>
          </v:group>
        </w:pict>
      </w:r>
      <w:r w:rsidR="00CC0AEF" w:rsidRPr="00CC0AEF">
        <w:rPr>
          <w:rFonts w:ascii="Times New Roman" w:hAnsi="Times New Roman"/>
        </w:rPr>
        <w:t>Kiểm tra độ bền và độ cứng của trục. Biết [</w:t>
      </w:r>
      <w:r w:rsidR="00CC0AEF" w:rsidRPr="00CC0AEF">
        <w:rPr>
          <w:rFonts w:ascii="Times New Roman" w:hAnsi="Times New Roman"/>
        </w:rPr>
        <w:sym w:font="Symbol" w:char="F074"/>
      </w:r>
      <w:r w:rsidR="00CC0AEF" w:rsidRPr="00CC0AEF">
        <w:rPr>
          <w:rFonts w:ascii="Times New Roman" w:hAnsi="Times New Roman"/>
        </w:rPr>
        <w:t>] = 80MN/m</w:t>
      </w:r>
      <w:r w:rsidR="00CC0AEF" w:rsidRPr="00CC0AEF">
        <w:rPr>
          <w:rFonts w:ascii="Times New Roman" w:hAnsi="Times New Roman"/>
          <w:vertAlign w:val="superscript"/>
        </w:rPr>
        <w:t>2</w:t>
      </w:r>
      <w:r w:rsidR="00CC0AEF" w:rsidRPr="00CC0AEF">
        <w:rPr>
          <w:rFonts w:ascii="Times New Roman" w:hAnsi="Times New Roman"/>
        </w:rPr>
        <w:t xml:space="preserve"> và [</w:t>
      </w:r>
      <w:r w:rsidR="00CC0AEF" w:rsidRPr="00CC0AEF">
        <w:rPr>
          <w:rFonts w:ascii="Times New Roman" w:hAnsi="Times New Roman"/>
        </w:rPr>
        <w:sym w:font="Symbol" w:char="F071"/>
      </w:r>
      <w:r w:rsidR="00CC0AEF" w:rsidRPr="00CC0AEF">
        <w:rPr>
          <w:rFonts w:ascii="Times New Roman" w:hAnsi="Times New Roman"/>
        </w:rPr>
        <w:t>] = 0,6 độ/m (</w:t>
      </w:r>
      <w:r w:rsidR="00CC0AEF">
        <w:rPr>
          <w:rFonts w:ascii="Times New Roman" w:hAnsi="Times New Roman"/>
        </w:rPr>
        <w:t>1</w:t>
      </w:r>
      <w:r w:rsidR="00CC0AEF" w:rsidRPr="00CC0AEF">
        <w:rPr>
          <w:rFonts w:ascii="Times New Roman" w:hAnsi="Times New Roman"/>
        </w:rPr>
        <w:t>,5đ)</w:t>
      </w:r>
    </w:p>
    <w:p w:rsidR="00C32B76" w:rsidRDefault="00C32B76" w:rsidP="00D82E68">
      <w:pPr>
        <w:spacing w:line="276" w:lineRule="auto"/>
        <w:ind w:right="-79"/>
        <w:jc w:val="both"/>
        <w:rPr>
          <w:rFonts w:ascii="Times New Roman" w:hAnsi="Times New Roman"/>
          <w:sz w:val="26"/>
          <w:szCs w:val="26"/>
          <w:lang w:val="vi-VN"/>
        </w:rPr>
      </w:pPr>
      <w:r w:rsidRPr="00EE6B6B">
        <w:rPr>
          <w:rFonts w:ascii="Times New Roman" w:hAnsi="Times New Roman"/>
          <w:b/>
          <w:sz w:val="26"/>
          <w:szCs w:val="26"/>
          <w:u w:val="single"/>
        </w:rPr>
        <w:t xml:space="preserve">Câu </w:t>
      </w:r>
      <w:r>
        <w:rPr>
          <w:rFonts w:ascii="Times New Roman" w:hAnsi="Times New Roman"/>
          <w:b/>
          <w:sz w:val="26"/>
          <w:szCs w:val="26"/>
          <w:u w:val="single"/>
          <w:lang w:val="vi-VN"/>
        </w:rPr>
        <w:t>3</w:t>
      </w:r>
      <w:r w:rsidRPr="00EE6B6B">
        <w:rPr>
          <w:rFonts w:ascii="Times New Roman" w:hAnsi="Times New Roman"/>
          <w:sz w:val="26"/>
          <w:szCs w:val="26"/>
        </w:rPr>
        <w:t xml:space="preserve">: </w:t>
      </w:r>
      <w:r w:rsidRPr="00C95C9A">
        <w:rPr>
          <w:rFonts w:ascii="Times New Roman" w:hAnsi="Times New Roman"/>
          <w:b/>
          <w:sz w:val="26"/>
          <w:szCs w:val="26"/>
        </w:rPr>
        <w:t>(</w:t>
      </w:r>
      <w:r w:rsidRPr="00C95C9A">
        <w:rPr>
          <w:rFonts w:ascii="Times New Roman" w:hAnsi="Times New Roman"/>
          <w:b/>
          <w:sz w:val="26"/>
          <w:szCs w:val="26"/>
          <w:lang w:val="vi-VN"/>
        </w:rPr>
        <w:t>4</w:t>
      </w:r>
      <w:r w:rsidRPr="00C95C9A">
        <w:rPr>
          <w:rFonts w:ascii="Times New Roman" w:hAnsi="Times New Roman"/>
          <w:b/>
          <w:sz w:val="26"/>
          <w:szCs w:val="26"/>
        </w:rPr>
        <w:t xml:space="preserve"> điểm)</w:t>
      </w:r>
      <w:r w:rsidRPr="001B673E">
        <w:rPr>
          <w:rFonts w:ascii="Times New Roman" w:hAnsi="Times New Roman"/>
          <w:sz w:val="26"/>
          <w:szCs w:val="26"/>
        </w:rPr>
        <w:t xml:space="preserve"> </w:t>
      </w:r>
    </w:p>
    <w:p w:rsidR="003A57FC" w:rsidRPr="00A73C17" w:rsidRDefault="00C13158" w:rsidP="00262976">
      <w:pPr>
        <w:spacing w:line="276" w:lineRule="auto"/>
        <w:ind w:right="4727" w:firstLine="1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Cho dầ</w:t>
      </w:r>
      <w:r w:rsidR="003A57FC" w:rsidRPr="003A57FC">
        <w:rPr>
          <w:rFonts w:ascii="Times New Roman" w:hAnsi="Times New Roman"/>
        </w:rPr>
        <w:t xml:space="preserve">m AB có mặt cắt ngang </w:t>
      </w:r>
      <w:r>
        <w:rPr>
          <w:rFonts w:ascii="Times New Roman" w:hAnsi="Times New Roman"/>
        </w:rPr>
        <w:t>hình tròn đường kính d</w:t>
      </w:r>
      <w:r w:rsidR="00262976">
        <w:rPr>
          <w:rFonts w:ascii="Times New Roman" w:hAnsi="Times New Roman"/>
        </w:rPr>
        <w:t xml:space="preserve"> </w:t>
      </w:r>
      <w:r w:rsidR="003A57FC" w:rsidRPr="003A57FC">
        <w:rPr>
          <w:rFonts w:ascii="Times New Roman" w:hAnsi="Times New Roman"/>
          <w:lang w:val="vi-VN"/>
        </w:rPr>
        <w:t>=</w:t>
      </w:r>
      <w:r w:rsidR="003A57F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0,0</w:t>
      </w:r>
      <w:r w:rsidR="00262976">
        <w:rPr>
          <w:rFonts w:ascii="Times New Roman" w:hAnsi="Times New Roman"/>
        </w:rPr>
        <w:t>25</w:t>
      </w:r>
      <w:r w:rsidR="003A57FC" w:rsidRPr="003A57FC">
        <w:rPr>
          <w:rFonts w:ascii="Times New Roman" w:hAnsi="Times New Roman"/>
          <w:lang w:val="vi-VN"/>
        </w:rPr>
        <w:t>m.</w:t>
      </w:r>
      <w:r w:rsidR="003A57FC" w:rsidRPr="003A57FC">
        <w:rPr>
          <w:rFonts w:ascii="Times New Roman" w:hAnsi="Times New Roman"/>
        </w:rPr>
        <w:t xml:space="preserve"> </w:t>
      </w:r>
      <w:r w:rsidR="003A57FC" w:rsidRPr="003A57FC">
        <w:rPr>
          <w:rFonts w:ascii="Times New Roman" w:hAnsi="Times New Roman"/>
          <w:lang w:val="vi-VN"/>
        </w:rPr>
        <w:t>Dầm chịu</w:t>
      </w:r>
      <w:r w:rsidR="003A57FC" w:rsidRPr="003A57FC">
        <w:rPr>
          <w:rFonts w:ascii="Times New Roman" w:hAnsi="Times New Roman"/>
        </w:rPr>
        <w:t xml:space="preserve"> tác dụng </w:t>
      </w:r>
      <w:r w:rsidR="00262976">
        <w:rPr>
          <w:rFonts w:ascii="Times New Roman" w:hAnsi="Times New Roman"/>
        </w:rPr>
        <w:t xml:space="preserve"> ngoại</w:t>
      </w:r>
      <w:r w:rsidR="003A57FC" w:rsidRPr="003A57FC">
        <w:rPr>
          <w:rFonts w:ascii="Times New Roman" w:hAnsi="Times New Roman"/>
        </w:rPr>
        <w:t xml:space="preserve"> lực P</w:t>
      </w:r>
      <w:r w:rsidR="003A57FC" w:rsidRPr="003A57FC">
        <w:rPr>
          <w:rFonts w:ascii="Times New Roman" w:hAnsi="Times New Roman"/>
          <w:vertAlign w:val="subscript"/>
        </w:rPr>
        <w:t>1</w:t>
      </w:r>
      <w:r w:rsidR="00262976">
        <w:rPr>
          <w:rFonts w:ascii="Times New Roman" w:hAnsi="Times New Roman"/>
          <w:vertAlign w:val="subscript"/>
        </w:rPr>
        <w:t xml:space="preserve"> </w:t>
      </w:r>
      <w:r w:rsidR="003A57FC" w:rsidRPr="003A57FC">
        <w:rPr>
          <w:rFonts w:ascii="Times New Roman" w:hAnsi="Times New Roman"/>
        </w:rPr>
        <w:t xml:space="preserve">= </w:t>
      </w:r>
      <w:r w:rsidR="003A57FC" w:rsidRPr="003A57FC">
        <w:rPr>
          <w:rFonts w:ascii="Times New Roman" w:hAnsi="Times New Roman"/>
          <w:lang w:val="vi-VN"/>
        </w:rPr>
        <w:t>1</w:t>
      </w:r>
      <w:r w:rsidR="00AD2BFF">
        <w:rPr>
          <w:rFonts w:ascii="Times New Roman" w:hAnsi="Times New Roman"/>
        </w:rPr>
        <w:t>2</w:t>
      </w:r>
      <w:r w:rsidR="003A57FC" w:rsidRPr="003A57FC">
        <w:rPr>
          <w:rFonts w:ascii="Times New Roman" w:hAnsi="Times New Roman"/>
        </w:rPr>
        <w:t>00N, P</w:t>
      </w:r>
      <w:r w:rsidR="003A57FC" w:rsidRPr="003A57FC">
        <w:rPr>
          <w:rFonts w:ascii="Times New Roman" w:hAnsi="Times New Roman"/>
          <w:vertAlign w:val="subscript"/>
        </w:rPr>
        <w:t xml:space="preserve">2 </w:t>
      </w:r>
      <w:r w:rsidR="003A57FC" w:rsidRPr="003A57FC">
        <w:rPr>
          <w:rFonts w:ascii="Times New Roman" w:hAnsi="Times New Roman"/>
        </w:rPr>
        <w:t xml:space="preserve">= </w:t>
      </w:r>
      <w:r w:rsidR="00AD2BFF">
        <w:rPr>
          <w:rFonts w:ascii="Times New Roman" w:hAnsi="Times New Roman"/>
        </w:rPr>
        <w:t>5</w:t>
      </w:r>
      <w:r w:rsidR="003A57FC" w:rsidRPr="003A57FC">
        <w:rPr>
          <w:rFonts w:ascii="Times New Roman" w:hAnsi="Times New Roman"/>
        </w:rPr>
        <w:t xml:space="preserve">00N và m = </w:t>
      </w:r>
      <w:r w:rsidR="00264857">
        <w:rPr>
          <w:rFonts w:ascii="Times New Roman" w:hAnsi="Times New Roman"/>
        </w:rPr>
        <w:t>1</w:t>
      </w:r>
      <w:r w:rsidR="003A57FC" w:rsidRPr="003A57FC">
        <w:rPr>
          <w:rFonts w:ascii="Times New Roman" w:hAnsi="Times New Roman"/>
        </w:rPr>
        <w:t>80Nm (hình vẽ)</w:t>
      </w:r>
    </w:p>
    <w:p w:rsidR="00C32B76" w:rsidRPr="00CB6A11" w:rsidRDefault="00C32B76" w:rsidP="00A73C17">
      <w:pPr>
        <w:pStyle w:val="ListParagraph"/>
        <w:numPr>
          <w:ilvl w:val="0"/>
          <w:numId w:val="11"/>
        </w:numPr>
        <w:spacing w:line="276" w:lineRule="auto"/>
        <w:ind w:left="720"/>
        <w:jc w:val="both"/>
        <w:rPr>
          <w:rFonts w:ascii="Times New Roman" w:hAnsi="Times New Roman"/>
          <w:lang w:val="vi-VN"/>
        </w:rPr>
      </w:pPr>
      <w:r w:rsidRPr="00CB6A11">
        <w:rPr>
          <w:rFonts w:ascii="Times New Roman" w:hAnsi="Times New Roman"/>
          <w:lang w:val="vi-VN"/>
        </w:rPr>
        <w:t>Vẽ</w:t>
      </w:r>
      <w:r w:rsidRPr="00CB6A11">
        <w:rPr>
          <w:rFonts w:ascii="Times New Roman" w:hAnsi="Times New Roman" w:cs="VNI-Times"/>
          <w:lang w:val="vi-VN"/>
        </w:rPr>
        <w:t xml:space="preserve"> bi</w:t>
      </w:r>
      <w:r w:rsidRPr="00CB6A11">
        <w:rPr>
          <w:rFonts w:ascii="Times New Roman" w:hAnsi="Times New Roman"/>
          <w:lang w:val="vi-VN"/>
        </w:rPr>
        <w:t>ể</w:t>
      </w:r>
      <w:r w:rsidRPr="00CB6A11">
        <w:rPr>
          <w:rFonts w:ascii="Times New Roman" w:hAnsi="Times New Roman" w:cs="VNI-Times"/>
          <w:lang w:val="vi-VN"/>
        </w:rPr>
        <w:t xml:space="preserve">u </w:t>
      </w:r>
      <w:r w:rsidRPr="00CB6A11">
        <w:rPr>
          <w:rFonts w:ascii="Times New Roman" w:hAnsi="Times New Roman"/>
          <w:lang w:val="vi-VN"/>
        </w:rPr>
        <w:t>đồ</w:t>
      </w:r>
      <w:r w:rsidRPr="00CB6A11">
        <w:rPr>
          <w:rFonts w:ascii="Times New Roman" w:hAnsi="Times New Roman" w:cs="VNI-Times"/>
          <w:lang w:val="vi-VN"/>
        </w:rPr>
        <w:t xml:space="preserve"> n</w:t>
      </w:r>
      <w:r w:rsidRPr="00CB6A11">
        <w:rPr>
          <w:rFonts w:ascii="Times New Roman" w:hAnsi="Times New Roman"/>
          <w:lang w:val="vi-VN"/>
        </w:rPr>
        <w:t>ộ</w:t>
      </w:r>
      <w:r w:rsidRPr="00CB6A11">
        <w:rPr>
          <w:rFonts w:ascii="Times New Roman" w:hAnsi="Times New Roman" w:cs="VNI-Times"/>
          <w:lang w:val="vi-VN"/>
        </w:rPr>
        <w:t>i l</w:t>
      </w:r>
      <w:r w:rsidRPr="00CB6A11">
        <w:rPr>
          <w:rFonts w:ascii="Times New Roman" w:hAnsi="Times New Roman"/>
          <w:lang w:val="vi-VN"/>
        </w:rPr>
        <w:t>ự</w:t>
      </w:r>
      <w:r w:rsidRPr="00CB6A11">
        <w:rPr>
          <w:rFonts w:ascii="Times New Roman" w:hAnsi="Times New Roman" w:cs="VNI-Times"/>
          <w:lang w:val="vi-VN"/>
        </w:rPr>
        <w:t>c c</w:t>
      </w:r>
      <w:r w:rsidRPr="00CB6A11">
        <w:rPr>
          <w:rFonts w:ascii="Times New Roman" w:hAnsi="Times New Roman"/>
          <w:lang w:val="vi-VN"/>
        </w:rPr>
        <w:t>ủ</w:t>
      </w:r>
      <w:r w:rsidRPr="00CB6A11">
        <w:rPr>
          <w:rFonts w:ascii="Times New Roman" w:hAnsi="Times New Roman" w:cs="VNI-Times"/>
          <w:lang w:val="vi-VN"/>
        </w:rPr>
        <w:t>a d</w:t>
      </w:r>
      <w:r w:rsidRPr="00CB6A11">
        <w:rPr>
          <w:rFonts w:ascii="Times New Roman" w:hAnsi="Times New Roman"/>
          <w:lang w:val="vi-VN"/>
        </w:rPr>
        <w:t>ầ</w:t>
      </w:r>
      <w:r w:rsidRPr="00CB6A11">
        <w:rPr>
          <w:rFonts w:ascii="Times New Roman" w:hAnsi="Times New Roman" w:cs="VNI-Times"/>
          <w:lang w:val="vi-VN"/>
        </w:rPr>
        <w:t>m (3,5</w:t>
      </w:r>
      <w:r w:rsidRPr="00CB6A11">
        <w:rPr>
          <w:rFonts w:ascii="Times New Roman" w:hAnsi="Times New Roman"/>
          <w:lang w:val="vi-VN"/>
        </w:rPr>
        <w:t>đ</w:t>
      </w:r>
      <w:r w:rsidRPr="00CB6A11">
        <w:rPr>
          <w:rFonts w:ascii="Times New Roman" w:hAnsi="Times New Roman" w:cs="VNI-Times"/>
          <w:lang w:val="vi-VN"/>
        </w:rPr>
        <w:t>)</w:t>
      </w:r>
    </w:p>
    <w:p w:rsidR="00C32B76" w:rsidRPr="00CB6A11" w:rsidRDefault="00C32B76" w:rsidP="00A73C17">
      <w:pPr>
        <w:spacing w:line="276" w:lineRule="auto"/>
        <w:ind w:left="360" w:right="425"/>
        <w:jc w:val="both"/>
        <w:rPr>
          <w:rFonts w:ascii="Times New Roman" w:hAnsi="Times New Roman"/>
          <w:lang w:val="vi-VN"/>
        </w:rPr>
      </w:pPr>
      <w:r w:rsidRPr="00CB6A11">
        <w:rPr>
          <w:rFonts w:ascii="Times New Roman" w:hAnsi="Times New Roman"/>
          <w:lang w:val="vi-VN"/>
        </w:rPr>
        <w:t>b)  Kiểm tra độ bền của dầm . Biết [</w:t>
      </w:r>
      <w:r w:rsidRPr="00CB6A11">
        <w:rPr>
          <w:rFonts w:ascii="Times New Roman" w:hAnsi="Times New Roman"/>
        </w:rPr>
        <w:sym w:font="Symbol" w:char="F073"/>
      </w:r>
      <w:r w:rsidRPr="00CB6A11">
        <w:rPr>
          <w:rFonts w:ascii="Times New Roman" w:hAnsi="Times New Roman"/>
          <w:lang w:val="vi-VN"/>
        </w:rPr>
        <w:t xml:space="preserve">] = </w:t>
      </w:r>
      <w:r w:rsidR="003A57FC">
        <w:rPr>
          <w:rFonts w:ascii="Times New Roman" w:hAnsi="Times New Roman"/>
        </w:rPr>
        <w:t>28</w:t>
      </w:r>
      <w:r w:rsidRPr="00CB6A11">
        <w:rPr>
          <w:rFonts w:ascii="Times New Roman" w:hAnsi="Times New Roman"/>
          <w:lang w:val="vi-VN"/>
        </w:rPr>
        <w:t>0</w:t>
      </w:r>
      <w:r w:rsidR="00264857">
        <w:rPr>
          <w:rFonts w:ascii="Times New Roman" w:hAnsi="Times New Roman"/>
        </w:rPr>
        <w:t>.10</w:t>
      </w:r>
      <w:r w:rsidR="00264857">
        <w:rPr>
          <w:rFonts w:ascii="Times New Roman" w:hAnsi="Times New Roman"/>
          <w:vertAlign w:val="superscript"/>
        </w:rPr>
        <w:t>6</w:t>
      </w:r>
      <w:r w:rsidRPr="00CB6A11">
        <w:rPr>
          <w:rFonts w:ascii="Times New Roman" w:hAnsi="Times New Roman"/>
          <w:lang w:val="vi-VN"/>
        </w:rPr>
        <w:t>N/m</w:t>
      </w:r>
      <w:r w:rsidRPr="00CB6A11">
        <w:rPr>
          <w:rFonts w:ascii="Times New Roman" w:hAnsi="Times New Roman"/>
          <w:vertAlign w:val="superscript"/>
          <w:lang w:val="vi-VN"/>
        </w:rPr>
        <w:t>2</w:t>
      </w:r>
      <w:r w:rsidRPr="00CB6A11">
        <w:rPr>
          <w:rFonts w:ascii="Times New Roman" w:hAnsi="Times New Roman"/>
          <w:lang w:val="vi-VN"/>
        </w:rPr>
        <w:t xml:space="preserve"> (0,5đ)</w:t>
      </w:r>
    </w:p>
    <w:p w:rsidR="00C32B76" w:rsidRPr="00D07398" w:rsidRDefault="00C32B76" w:rsidP="00C32B76">
      <w:pPr>
        <w:rPr>
          <w:rFonts w:ascii="Times New Roman" w:hAnsi="Times New Roman"/>
        </w:rPr>
      </w:pPr>
    </w:p>
    <w:p w:rsidR="00C32B76" w:rsidRDefault="00C32B76" w:rsidP="00C32B76">
      <w:pPr>
        <w:jc w:val="center"/>
        <w:rPr>
          <w:rFonts w:ascii="Times New Roman" w:hAnsi="Times New Roman"/>
        </w:rPr>
      </w:pPr>
      <w:r w:rsidRPr="00F51A8C">
        <w:rPr>
          <w:rFonts w:ascii="Times New Roman" w:hAnsi="Times New Roman"/>
          <w:sz w:val="28"/>
          <w:szCs w:val="28"/>
          <w:lang w:val="vi-VN"/>
        </w:rPr>
        <w:t xml:space="preserve">--------- </w:t>
      </w:r>
      <w:r w:rsidRPr="00F51A8C">
        <w:rPr>
          <w:rFonts w:ascii="Times New Roman" w:hAnsi="Times New Roman"/>
          <w:b/>
          <w:sz w:val="28"/>
          <w:szCs w:val="28"/>
          <w:lang w:val="vi-VN"/>
        </w:rPr>
        <w:t>HẾT</w:t>
      </w:r>
      <w:r w:rsidRPr="00F51A8C">
        <w:rPr>
          <w:rFonts w:ascii="Times New Roman" w:hAnsi="Times New Roman"/>
          <w:sz w:val="28"/>
          <w:szCs w:val="28"/>
          <w:lang w:val="vi-VN"/>
        </w:rPr>
        <w:t xml:space="preserve"> ---------</w:t>
      </w:r>
      <w:r w:rsidRPr="00F51A8C">
        <w:rPr>
          <w:rFonts w:ascii="Times New Roman" w:hAnsi="Times New Roman"/>
          <w:lang w:val="vi-VN"/>
        </w:rPr>
        <w:tab/>
      </w:r>
      <w:r w:rsidRPr="00F51A8C">
        <w:rPr>
          <w:rFonts w:ascii="Times New Roman" w:hAnsi="Times New Roman"/>
          <w:lang w:val="vi-VN"/>
        </w:rPr>
        <w:tab/>
      </w:r>
    </w:p>
    <w:p w:rsidR="00C32B76" w:rsidRPr="00C44CFE" w:rsidRDefault="00C32B76" w:rsidP="00C32B76">
      <w:pPr>
        <w:jc w:val="center"/>
        <w:rPr>
          <w:rFonts w:ascii="Times New Roman" w:hAnsi="Times New Roman"/>
          <w:sz w:val="16"/>
          <w:szCs w:val="16"/>
        </w:rPr>
      </w:pPr>
    </w:p>
    <w:p w:rsidR="00C32B76" w:rsidRPr="00F51A8C" w:rsidRDefault="00C32B76" w:rsidP="00C32B76">
      <w:pPr>
        <w:ind w:firstLine="720"/>
        <w:rPr>
          <w:rFonts w:ascii="Times New Roman" w:hAnsi="Times New Roman"/>
          <w:sz w:val="28"/>
          <w:szCs w:val="28"/>
          <w:lang w:val="vi-VN"/>
        </w:rPr>
      </w:pPr>
      <w:r w:rsidRPr="00F51A8C">
        <w:rPr>
          <w:rFonts w:ascii="Times New Roman" w:hAnsi="Times New Roman"/>
          <w:lang w:val="vi-VN"/>
        </w:rPr>
        <w:t xml:space="preserve">GHI CHÚ: CÁN BỘ COI THI KHÔNG ĐƯỢC GIẢI THÍCH GÌ THÊM             </w:t>
      </w:r>
    </w:p>
    <w:p w:rsidR="00C32B76" w:rsidRDefault="00C32B76" w:rsidP="00C32B76"/>
    <w:p w:rsidR="00C32B76" w:rsidRPr="0021191F" w:rsidRDefault="00C32B76" w:rsidP="00C32B76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b/>
          <w:lang w:val="vi-VN"/>
        </w:rPr>
        <w:t xml:space="preserve">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KHOA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         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C32B76" w:rsidRPr="00115992" w:rsidRDefault="00C32B76" w:rsidP="00C32B76">
      <w:pPr>
        <w:rPr>
          <w:rFonts w:ascii="Times New Roman" w:hAnsi="Times New Roman"/>
          <w:b/>
          <w:bCs/>
          <w:lang w:val="vi-VN"/>
        </w:rPr>
      </w:pPr>
      <w:r w:rsidRPr="00115992">
        <w:rPr>
          <w:rFonts w:ascii="Times New Roman" w:hAnsi="Times New Roman"/>
          <w:lang w:val="vi-VN"/>
        </w:rPr>
        <w:t xml:space="preserve"> (Ký và ghi rõ họ tên)                          </w:t>
      </w:r>
      <w:r>
        <w:rPr>
          <w:rFonts w:ascii="Times New Roman" w:hAnsi="Times New Roman"/>
        </w:rPr>
        <w:t xml:space="preserve">     </w:t>
      </w:r>
      <w:r w:rsidRPr="00115992">
        <w:rPr>
          <w:rFonts w:ascii="Times New Roman" w:hAnsi="Times New Roman"/>
          <w:lang w:val="vi-VN"/>
        </w:rPr>
        <w:t>(Ký và ghi rõ họ tên)</w:t>
      </w:r>
      <w:r w:rsidRPr="00115992">
        <w:rPr>
          <w:rFonts w:ascii="Times New Roman" w:hAnsi="Times New Roman"/>
          <w:lang w:val="vi-VN"/>
        </w:rPr>
        <w:tab/>
        <w:t xml:space="preserve">          </w:t>
      </w:r>
      <w:r>
        <w:rPr>
          <w:rFonts w:ascii="Times New Roman" w:hAnsi="Times New Roman"/>
        </w:rPr>
        <w:t xml:space="preserve">   </w:t>
      </w:r>
      <w:r w:rsidRPr="00115992">
        <w:rPr>
          <w:rFonts w:ascii="Times New Roman" w:hAnsi="Times New Roman"/>
          <w:lang w:val="vi-VN"/>
        </w:rPr>
        <w:t>(Ký và ghi rõ họ tên)</w:t>
      </w:r>
    </w:p>
    <w:p w:rsidR="00C32B76" w:rsidRPr="00115992" w:rsidRDefault="00C32B76" w:rsidP="00C32B76">
      <w:pPr>
        <w:rPr>
          <w:rFonts w:ascii="Times New Roman" w:hAnsi="Times New Roman"/>
          <w:b/>
          <w:bCs/>
          <w:lang w:val="vi-VN"/>
        </w:rPr>
      </w:pPr>
    </w:p>
    <w:p w:rsidR="00C32B76" w:rsidRPr="00115992" w:rsidRDefault="00C32B76" w:rsidP="00C32B76">
      <w:pPr>
        <w:rPr>
          <w:rFonts w:ascii="Times New Roman" w:hAnsi="Times New Roman"/>
        </w:rPr>
      </w:pPr>
    </w:p>
    <w:p w:rsidR="00C32B76" w:rsidRPr="00115992" w:rsidRDefault="00C32B76" w:rsidP="00C32B76">
      <w:pPr>
        <w:rPr>
          <w:rFonts w:ascii="Times New Roman" w:hAnsi="Times New Roman"/>
        </w:rPr>
      </w:pPr>
    </w:p>
    <w:p w:rsidR="00C32B76" w:rsidRPr="00115992" w:rsidRDefault="00C32B76" w:rsidP="00C32B76">
      <w:pPr>
        <w:spacing w:line="288" w:lineRule="auto"/>
        <w:jc w:val="both"/>
        <w:rPr>
          <w:rFonts w:ascii="Times New Roman" w:hAnsi="Times New Roman"/>
          <w:b/>
          <w:u w:val="single"/>
        </w:rPr>
      </w:pPr>
    </w:p>
    <w:p w:rsidR="00C32B76" w:rsidRPr="00115992" w:rsidRDefault="00C32B76" w:rsidP="00C32B76">
      <w:pPr>
        <w:spacing w:line="288" w:lineRule="auto"/>
        <w:jc w:val="both"/>
        <w:rPr>
          <w:rFonts w:ascii="Times New Roman" w:hAnsi="Times New Roman"/>
          <w:b/>
          <w:i/>
        </w:rPr>
      </w:pPr>
      <w:r w:rsidRPr="00115992">
        <w:rPr>
          <w:rFonts w:ascii="Times New Roman" w:hAnsi="Times New Roman"/>
          <w:b/>
          <w:i/>
          <w:lang w:val="vi-VN"/>
        </w:rPr>
        <w:t xml:space="preserve">Chung Trần Thế Vinh   </w:t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  <w:t xml:space="preserve">       Vũ Quang Khải</w:t>
      </w:r>
      <w:r w:rsidRPr="00115992">
        <w:rPr>
          <w:rFonts w:ascii="Times New Roman" w:hAnsi="Times New Roman"/>
          <w:b/>
          <w:i/>
          <w:lang w:val="vi-VN"/>
        </w:rPr>
        <w:tab/>
        <w:t xml:space="preserve">       </w:t>
      </w:r>
      <w:r w:rsidRPr="00115992"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  <w:b/>
          <w:i/>
        </w:rPr>
        <w:t xml:space="preserve">            </w:t>
      </w:r>
      <w:r w:rsidRPr="00115992">
        <w:rPr>
          <w:rFonts w:ascii="Times New Roman" w:hAnsi="Times New Roman"/>
          <w:b/>
          <w:i/>
          <w:lang w:val="vi-VN"/>
        </w:rPr>
        <w:t>Phan Thị Xuân Trang</w:t>
      </w:r>
      <w:r w:rsidRPr="00115992">
        <w:rPr>
          <w:rFonts w:ascii="Times New Roman" w:hAnsi="Times New Roman"/>
          <w:b/>
          <w:i/>
          <w:lang w:val="vi-VN"/>
        </w:rPr>
        <w:tab/>
        <w:t xml:space="preserve">        </w:t>
      </w:r>
    </w:p>
    <w:p w:rsidR="00C32B76" w:rsidRDefault="00C32B76" w:rsidP="00C32B76">
      <w:pPr>
        <w:jc w:val="both"/>
        <w:rPr>
          <w:rFonts w:ascii="Times New Roman" w:hAnsi="Times New Roman"/>
        </w:rPr>
      </w:pPr>
    </w:p>
    <w:p w:rsidR="00C13158" w:rsidRDefault="00C13158" w:rsidP="00C32B76">
      <w:pPr>
        <w:ind w:left="-180"/>
        <w:jc w:val="both"/>
        <w:rPr>
          <w:rFonts w:ascii="Times New Roman" w:hAnsi="Times New Roman"/>
          <w:b/>
        </w:rPr>
      </w:pPr>
    </w:p>
    <w:p w:rsidR="00C13158" w:rsidRDefault="00C13158" w:rsidP="00C32B76">
      <w:pPr>
        <w:ind w:left="-180"/>
        <w:jc w:val="both"/>
        <w:rPr>
          <w:rFonts w:ascii="Times New Roman" w:hAnsi="Times New Roman"/>
          <w:b/>
        </w:rPr>
      </w:pPr>
    </w:p>
    <w:p w:rsidR="00C32B76" w:rsidRPr="00197B64" w:rsidRDefault="00C32B76" w:rsidP="00C32B76">
      <w:pPr>
        <w:ind w:left="-180"/>
        <w:jc w:val="both"/>
        <w:rPr>
          <w:rFonts w:ascii="Times New Roman" w:hAnsi="Times New Roman"/>
          <w:b/>
          <w:lang w:val="vi-VN"/>
        </w:rPr>
      </w:pPr>
      <w:r w:rsidRPr="00197B64">
        <w:rPr>
          <w:rFonts w:ascii="Times New Roman" w:hAnsi="Times New Roman"/>
          <w:b/>
        </w:rPr>
        <w:lastRenderedPageBreak/>
        <w:t>UBND THÀNH PHỐ HỒ CHÍ MINH</w:t>
      </w:r>
      <w:r w:rsidRPr="00197B64">
        <w:rPr>
          <w:rFonts w:ascii="Times New Roman" w:hAnsi="Times New Roman"/>
          <w:b/>
          <w:lang w:val="vi-VN"/>
        </w:rPr>
        <w:t xml:space="preserve"> </w:t>
      </w:r>
      <w:r w:rsidRPr="00197B64">
        <w:rPr>
          <w:rFonts w:ascii="Times New Roman" w:hAnsi="Times New Roman"/>
          <w:b/>
          <w:lang w:val="vi-VN"/>
        </w:rPr>
        <w:tab/>
        <w:t xml:space="preserve">    </w:t>
      </w:r>
      <w:r w:rsidRPr="00197B64">
        <w:rPr>
          <w:rFonts w:ascii="Times New Roman" w:hAnsi="Times New Roman"/>
          <w:b/>
        </w:rPr>
        <w:t xml:space="preserve">   </w:t>
      </w:r>
      <w:r w:rsidRPr="00197B64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C32B76" w:rsidRPr="00197B64" w:rsidRDefault="00C32B76" w:rsidP="00C32B76">
      <w:pPr>
        <w:ind w:left="-36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</w:t>
      </w:r>
      <w:r w:rsidRPr="00197B64">
        <w:rPr>
          <w:rFonts w:ascii="Times New Roman" w:hAnsi="Times New Roman"/>
          <w:b/>
          <w:lang w:val="vi-VN"/>
        </w:rPr>
        <w:t>TRƯỜNG CAO ĐẲNG LÝ TỰ TRỌNG</w:t>
      </w:r>
      <w:r w:rsidRPr="00197B64">
        <w:rPr>
          <w:rFonts w:ascii="Times New Roman" w:hAnsi="Times New Roman"/>
          <w:b/>
          <w:lang w:val="vi-VN"/>
        </w:rPr>
        <w:tab/>
        <w:t xml:space="preserve">              </w:t>
      </w:r>
      <w:r w:rsidRPr="00197B64">
        <w:rPr>
          <w:rFonts w:ascii="Times New Roman" w:hAnsi="Times New Roman"/>
          <w:b/>
          <w:lang w:val="vi-VN"/>
        </w:rPr>
        <w:tab/>
        <w:t xml:space="preserve">Độc lập – Tự do – Hạnh phúc </w:t>
      </w:r>
    </w:p>
    <w:p w:rsidR="00C32B76" w:rsidRPr="00197B64" w:rsidRDefault="00934C03" w:rsidP="00C32B76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  <w:noProof/>
        </w:rPr>
        <w:pict>
          <v:line id="_x0000_s4648" style="position:absolute;left:0;text-align:left;z-index:253580800" from="306.75pt,4.65pt" to="396.75pt,4.65pt"/>
        </w:pict>
      </w:r>
      <w:r w:rsidR="00C32B76" w:rsidRPr="00197B64">
        <w:rPr>
          <w:rFonts w:ascii="Times New Roman" w:hAnsi="Times New Roman"/>
          <w:b/>
          <w:lang w:val="vi-VN"/>
        </w:rPr>
        <w:t xml:space="preserve"> </w:t>
      </w:r>
      <w:r w:rsidR="00C32B76">
        <w:rPr>
          <w:rFonts w:ascii="Times New Roman" w:hAnsi="Times New Roman"/>
          <w:b/>
        </w:rPr>
        <w:t xml:space="preserve">   </w:t>
      </w:r>
      <w:r w:rsidR="00C32B76" w:rsidRPr="00197B64">
        <w:rPr>
          <w:rFonts w:ascii="Times New Roman" w:hAnsi="Times New Roman"/>
          <w:b/>
          <w:lang w:val="vi-VN"/>
        </w:rPr>
        <w:t>T</w:t>
      </w:r>
      <w:r w:rsidR="00C32B76">
        <w:rPr>
          <w:rFonts w:ascii="Times New Roman" w:hAnsi="Times New Roman"/>
          <w:b/>
        </w:rPr>
        <w:t xml:space="preserve">HÀNH </w:t>
      </w:r>
      <w:r w:rsidR="00C32B76" w:rsidRPr="00197B64">
        <w:rPr>
          <w:rFonts w:ascii="Times New Roman" w:hAnsi="Times New Roman"/>
          <w:b/>
          <w:lang w:val="vi-VN"/>
        </w:rPr>
        <w:t>P</w:t>
      </w:r>
      <w:r w:rsidR="00C32B76">
        <w:rPr>
          <w:rFonts w:ascii="Times New Roman" w:hAnsi="Times New Roman"/>
          <w:b/>
        </w:rPr>
        <w:t>HỐ</w:t>
      </w:r>
      <w:r w:rsidR="00C32B76" w:rsidRPr="00197B64">
        <w:rPr>
          <w:rFonts w:ascii="Times New Roman" w:hAnsi="Times New Roman"/>
          <w:b/>
          <w:lang w:val="vi-VN"/>
        </w:rPr>
        <w:t xml:space="preserve"> HỒ CHÍ MINH</w:t>
      </w:r>
      <w:r w:rsidR="00C32B76" w:rsidRPr="00197B64">
        <w:rPr>
          <w:rFonts w:ascii="Times New Roman" w:hAnsi="Times New Roman"/>
          <w:b/>
          <w:lang w:val="vi-VN"/>
        </w:rPr>
        <w:tab/>
      </w:r>
      <w:r w:rsidR="00C32B76" w:rsidRPr="00197B64">
        <w:rPr>
          <w:rFonts w:ascii="Times New Roman" w:hAnsi="Times New Roman"/>
          <w:b/>
          <w:lang w:val="vi-VN"/>
        </w:rPr>
        <w:tab/>
      </w:r>
      <w:r w:rsidR="00C32B76" w:rsidRPr="00197B64">
        <w:rPr>
          <w:rFonts w:ascii="Times New Roman" w:hAnsi="Times New Roman"/>
          <w:b/>
          <w:lang w:val="vi-VN"/>
        </w:rPr>
        <w:tab/>
      </w:r>
      <w:r w:rsidR="00C32B76" w:rsidRPr="00197B64">
        <w:rPr>
          <w:rFonts w:ascii="Times New Roman" w:hAnsi="Times New Roman"/>
          <w:b/>
          <w:lang w:val="vi-VN"/>
        </w:rPr>
        <w:tab/>
      </w:r>
      <w:r w:rsidR="00C32B76">
        <w:rPr>
          <w:rFonts w:ascii="Times New Roman" w:hAnsi="Times New Roman"/>
          <w:b/>
        </w:rPr>
        <w:t xml:space="preserve"> </w:t>
      </w:r>
      <w:r w:rsidR="00C32B76" w:rsidRPr="00197B64">
        <w:rPr>
          <w:rFonts w:ascii="Times New Roman" w:hAnsi="Times New Roman"/>
          <w:b/>
          <w:lang w:val="vi-VN"/>
        </w:rPr>
        <w:tab/>
      </w:r>
      <w:r w:rsidR="00C32B76" w:rsidRPr="00197B64">
        <w:rPr>
          <w:rFonts w:ascii="Times New Roman" w:hAnsi="Times New Roman"/>
          <w:b/>
          <w:lang w:val="vi-VN"/>
        </w:rPr>
        <w:tab/>
      </w:r>
      <w:r w:rsidR="00C32B76" w:rsidRPr="00197B64">
        <w:rPr>
          <w:rFonts w:ascii="Times New Roman" w:hAnsi="Times New Roman"/>
          <w:b/>
          <w:lang w:val="vi-VN"/>
        </w:rPr>
        <w:tab/>
      </w:r>
      <w:r w:rsidR="00C32B76" w:rsidRPr="00197B64">
        <w:rPr>
          <w:rFonts w:ascii="Times New Roman" w:hAnsi="Times New Roman"/>
          <w:b/>
          <w:lang w:val="vi-VN"/>
        </w:rPr>
        <w:tab/>
        <w:t xml:space="preserve">                   </w:t>
      </w:r>
    </w:p>
    <w:p w:rsidR="00C32B76" w:rsidRPr="00197B64" w:rsidRDefault="00934C03" w:rsidP="00C32B76">
      <w:pPr>
        <w:ind w:left="-180"/>
        <w:jc w:val="both"/>
        <w:rPr>
          <w:rFonts w:ascii="Times New Roman" w:hAnsi="Times New Roman"/>
          <w:b/>
          <w:lang w:val="vi-VN"/>
        </w:rPr>
      </w:pPr>
      <w:r w:rsidRPr="00934C03">
        <w:rPr>
          <w:rFonts w:ascii="Times New Roman" w:hAnsi="Times New Roman"/>
          <w:b/>
          <w:noProof/>
          <w:lang w:val="vi-VN" w:eastAsia="vi-VN"/>
        </w:rPr>
        <w:pict>
          <v:line id="_x0000_s4649" style="position:absolute;left:0;text-align:left;z-index:253581824" from="36pt,3.6pt" to="126pt,3.6pt"/>
        </w:pict>
      </w:r>
    </w:p>
    <w:p w:rsidR="00C32B76" w:rsidRPr="00587A21" w:rsidRDefault="00C32B76" w:rsidP="00C32B76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C32B76" w:rsidRDefault="00C32B76" w:rsidP="00C32B76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>
        <w:rPr>
          <w:rFonts w:ascii="Times New Roman" w:hAnsi="Times New Roman"/>
          <w:b/>
          <w:sz w:val="32"/>
          <w:szCs w:val="32"/>
        </w:rPr>
        <w:t xml:space="preserve">ĐÁP ÁN </w:t>
      </w: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C32B76" w:rsidRPr="000C1B5C" w:rsidRDefault="00C32B76" w:rsidP="00C32B76">
      <w:pPr>
        <w:spacing w:before="120" w:line="360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7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8</w:t>
      </w:r>
    </w:p>
    <w:p w:rsidR="00C32B76" w:rsidRPr="00F22AC2" w:rsidRDefault="00C32B76" w:rsidP="00C32B76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>Cao đẳng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nghề</w:t>
      </w:r>
    </w:p>
    <w:p w:rsidR="00C32B76" w:rsidRPr="00595352" w:rsidRDefault="00C32B76" w:rsidP="00C32B76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r>
        <w:rPr>
          <w:rFonts w:ascii="Times New Roman" w:hAnsi="Times New Roman"/>
          <w:b/>
          <w:sz w:val="26"/>
          <w:szCs w:val="26"/>
        </w:rPr>
        <w:t>Sức bền vật liệu</w:t>
      </w:r>
    </w:p>
    <w:p w:rsidR="00C32B76" w:rsidRPr="00115992" w:rsidRDefault="00C32B76" w:rsidP="00C32B76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>
        <w:rPr>
          <w:rFonts w:ascii="Times New Roman" w:hAnsi="Times New Roman"/>
          <w:b/>
          <w:sz w:val="26"/>
          <w:szCs w:val="26"/>
        </w:rPr>
        <w:t>7C1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="000D6FAD">
        <w:rPr>
          <w:rFonts w:ascii="Times New Roman" w:hAnsi="Times New Roman"/>
          <w:b/>
          <w:sz w:val="26"/>
          <w:szCs w:val="26"/>
        </w:rPr>
        <w:t>–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CK</w:t>
      </w:r>
      <w:r w:rsidR="000D6FAD">
        <w:rPr>
          <w:rFonts w:ascii="Times New Roman" w:hAnsi="Times New Roman"/>
          <w:b/>
          <w:sz w:val="26"/>
          <w:szCs w:val="26"/>
        </w:rPr>
        <w:t>+Ô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>
        <w:rPr>
          <w:rFonts w:ascii="Times New Roman" w:hAnsi="Times New Roman"/>
          <w:b/>
          <w:sz w:val="26"/>
          <w:szCs w:val="26"/>
        </w:rPr>
        <w:t>_</w:t>
      </w:r>
    </w:p>
    <w:p w:rsidR="00C32B76" w:rsidRDefault="00934C03" w:rsidP="00C32B76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934C03">
        <w:rPr>
          <w:rFonts w:ascii="Times New Roman" w:hAnsi="Times New Roman"/>
          <w:b/>
          <w:noProof/>
        </w:rPr>
        <w:pict>
          <v:shape id="_x0000_s4647" type="#_x0000_t202" style="position:absolute;left:0;text-align:left;margin-left:9pt;margin-top:13.85pt;width:63pt;height:24pt;z-index:253579776">
            <v:textbox style="mso-next-textbox:#_x0000_s4647">
              <w:txbxContent>
                <w:p w:rsidR="00CC0AEF" w:rsidRPr="0049659F" w:rsidRDefault="00CC0AEF" w:rsidP="00C32B76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r w:rsidRPr="0049659F">
                    <w:rPr>
                      <w:rFonts w:ascii="Times New Roman" w:hAnsi="Times New Roman"/>
                      <w:b/>
                    </w:rPr>
                    <w:t>Đề số 0</w:t>
                  </w:r>
                  <w:r>
                    <w:rPr>
                      <w:rFonts w:ascii="Times New Roman" w:hAnsi="Times New Roman"/>
                      <w:b/>
                    </w:rPr>
                    <w:t>3</w:t>
                  </w:r>
                </w:p>
              </w:txbxContent>
            </v:textbox>
          </v:shape>
        </w:pict>
      </w:r>
      <w:r w:rsidR="00C32B76"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 w:rsidR="00C32B76">
        <w:rPr>
          <w:rFonts w:ascii="Times New Roman" w:hAnsi="Times New Roman"/>
          <w:b/>
          <w:sz w:val="26"/>
          <w:szCs w:val="26"/>
          <w:lang w:val="vi-VN"/>
        </w:rPr>
        <w:t>9</w:t>
      </w:r>
      <w:r w:rsidR="00C32B76"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 w:rsidR="00C32B76">
        <w:rPr>
          <w:rFonts w:ascii="Times New Roman" w:hAnsi="Times New Roman"/>
          <w:b/>
          <w:sz w:val="26"/>
          <w:szCs w:val="26"/>
        </w:rPr>
        <w:t xml:space="preserve"> </w:t>
      </w:r>
      <w:r w:rsidR="00C32B76">
        <w:rPr>
          <w:rFonts w:ascii="Times New Roman" w:hAnsi="Times New Roman"/>
          <w:sz w:val="26"/>
          <w:szCs w:val="26"/>
        </w:rPr>
        <w:t>(không kể thời gian phát đề)</w:t>
      </w:r>
      <w:r w:rsidR="00C32B76"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C32B76" w:rsidRPr="0021191F" w:rsidRDefault="00C32B76" w:rsidP="00C32B76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>(</w:t>
      </w:r>
      <w:r>
        <w:rPr>
          <w:rFonts w:ascii="Times New Roman" w:hAnsi="Times New Roman"/>
          <w:sz w:val="26"/>
          <w:szCs w:val="26"/>
        </w:rPr>
        <w:t>Thí sinh</w:t>
      </w:r>
      <w:r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C32B76" w:rsidRDefault="00C32B76" w:rsidP="00C32B76">
      <w:pPr>
        <w:spacing w:line="288" w:lineRule="auto"/>
        <w:jc w:val="center"/>
        <w:rPr>
          <w:rFonts w:ascii="Times New Roman" w:hAnsi="Times New Roman"/>
          <w:b/>
          <w:sz w:val="26"/>
          <w:szCs w:val="26"/>
        </w:rPr>
      </w:pPr>
      <w:r w:rsidRPr="00CD0CB1">
        <w:rPr>
          <w:rFonts w:ascii="Times New Roman" w:hAnsi="Times New Roman"/>
          <w:b/>
          <w:sz w:val="26"/>
          <w:szCs w:val="26"/>
        </w:rPr>
        <w:t>NỘI DUNG</w:t>
      </w:r>
    </w:p>
    <w:tbl>
      <w:tblPr>
        <w:tblStyle w:val="TableGrid"/>
        <w:tblW w:w="10260" w:type="dxa"/>
        <w:tblInd w:w="-252" w:type="dxa"/>
        <w:tblLayout w:type="fixed"/>
        <w:tblLook w:val="01E0"/>
      </w:tblPr>
      <w:tblGrid>
        <w:gridCol w:w="720"/>
        <w:gridCol w:w="540"/>
        <w:gridCol w:w="8038"/>
        <w:gridCol w:w="962"/>
      </w:tblGrid>
      <w:tr w:rsidR="00C32B76" w:rsidTr="00CC0AEF">
        <w:tc>
          <w:tcPr>
            <w:tcW w:w="720" w:type="dxa"/>
          </w:tcPr>
          <w:p w:rsidR="00C32B76" w:rsidRDefault="00C32B76" w:rsidP="00CC0AEF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Câu</w:t>
            </w:r>
          </w:p>
        </w:tc>
        <w:tc>
          <w:tcPr>
            <w:tcW w:w="540" w:type="dxa"/>
          </w:tcPr>
          <w:p w:rsidR="00C32B76" w:rsidRDefault="00C32B76" w:rsidP="00CC0AEF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Ý</w:t>
            </w:r>
          </w:p>
        </w:tc>
        <w:tc>
          <w:tcPr>
            <w:tcW w:w="8038" w:type="dxa"/>
          </w:tcPr>
          <w:p w:rsidR="00C32B76" w:rsidRDefault="00C32B76" w:rsidP="00CC0AEF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Đáp án</w:t>
            </w:r>
          </w:p>
        </w:tc>
        <w:tc>
          <w:tcPr>
            <w:tcW w:w="962" w:type="dxa"/>
          </w:tcPr>
          <w:p w:rsidR="00C32B76" w:rsidRDefault="00C32B76" w:rsidP="00CC0AEF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</w:p>
        </w:tc>
      </w:tr>
      <w:tr w:rsidR="00C32B76" w:rsidTr="00CC0AEF">
        <w:tc>
          <w:tcPr>
            <w:tcW w:w="720" w:type="dxa"/>
          </w:tcPr>
          <w:p w:rsidR="00C32B76" w:rsidRDefault="00C32B76" w:rsidP="00CC0AEF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540" w:type="dxa"/>
          </w:tcPr>
          <w:p w:rsidR="00C32B76" w:rsidRDefault="00C32B76" w:rsidP="00CC0AEF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C32B76" w:rsidRDefault="00C32B76" w:rsidP="00CC0AEF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C32B76" w:rsidRDefault="00C32B76" w:rsidP="00CC0AEF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C32B76" w:rsidTr="00CC0AEF">
        <w:trPr>
          <w:trHeight w:val="4112"/>
        </w:trPr>
        <w:tc>
          <w:tcPr>
            <w:tcW w:w="720" w:type="dxa"/>
          </w:tcPr>
          <w:p w:rsidR="00C32B76" w:rsidRDefault="00C32B76" w:rsidP="00CC0AEF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C32B76" w:rsidRDefault="00C32B76" w:rsidP="00CC0AEF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C32B76" w:rsidRDefault="00E43A05" w:rsidP="00CC0AEF">
            <w:pPr>
              <w:spacing w:line="360" w:lineRule="auto"/>
              <w:ind w:left="142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pict>
                <v:group id="_x0000_s5116" style="position:absolute;left:0;text-align:left;margin-left:80.05pt;margin-top:18.55pt;width:174.25pt;height:60.8pt;z-index:253708800;mso-position-horizontal-relative:text;mso-position-vertical-relative:text" coordorigin="7688,6050" coordsize="3485,1216">
                  <v:group id="_x0000_s5077" style="position:absolute;left:7688;top:6050;width:3485;height:1216" coordorigin="7448,5810" coordsize="3485,1216">
                    <v:shape id="_x0000_s5078" type="#_x0000_t202" style="position:absolute;left:10461;top:5948;width:472;height:492" filled="f" stroked="f">
                      <v:textbox style="mso-next-textbox:#_x0000_s5078">
                        <w:txbxContent>
                          <w:p w:rsidR="00E43A05" w:rsidRPr="00C95C9A" w:rsidRDefault="00E43A05" w:rsidP="00E43A05">
                            <w:pPr>
                              <w:rPr>
                                <w:b/>
                              </w:rPr>
                            </w:pPr>
                            <w:r w:rsidRPr="00C95C9A">
                              <w:rPr>
                                <w:b/>
                                <w:position w:val="-10"/>
                              </w:rPr>
                              <w:object w:dxaOrig="240" w:dyaOrig="340">
                                <v:shape id="_x0000_i1088" type="#_x0000_t75" style="width:12pt;height:17.25pt" o:ole="">
                                  <v:imagedata r:id="rId5" o:title=""/>
                                </v:shape>
                                <o:OLEObject Type="Embed" ProgID="Equation.3" ShapeID="_x0000_i1088" DrawAspect="Content" ObjectID="_1587839845" r:id="rId87"/>
                              </w:object>
                            </w:r>
                          </w:p>
                        </w:txbxContent>
                      </v:textbox>
                    </v:shape>
                    <v:line id="_x0000_s5079" style="position:absolute" from="7569,6423" to="10366,6423">
                      <v:stroke dashstyle="longDashDot"/>
                    </v:line>
                    <v:group id="_x0000_s5080" style="position:absolute;left:7448;top:5810;width:113;height:1216" coordorigin="7508,5855" coordsize="113,1216">
                      <v:line id="_x0000_s5081" style="position:absolute" from="7621,5855" to="7621,7071"/>
                      <v:line id="_x0000_s5082" style="position:absolute;flip:x" from="7508,5978" to="7621,6098"/>
                      <v:line id="_x0000_s5083" style="position:absolute;flip:x" from="7508,6038" to="7621,6159"/>
                      <v:line id="_x0000_s5084" style="position:absolute;flip:x" from="7508,6098" to="7621,6219"/>
                      <v:line id="_x0000_s5085" style="position:absolute;flip:x" from="7508,6159" to="7621,6280"/>
                      <v:line id="_x0000_s5086" style="position:absolute;flip:x" from="7508,6219" to="7621,6342"/>
                      <v:line id="_x0000_s5087" style="position:absolute;flip:x" from="7508,5915" to="7621,6038"/>
                      <v:group id="_x0000_s5088" style="position:absolute;left:7508;top:6644;width:113;height:427" coordorigin="1260,2340" coordsize="360,1260">
                        <v:line id="_x0000_s5089" style="position:absolute;flip:x" from="1260,2520" to="1620,2880"/>
                        <v:line id="_x0000_s5090" style="position:absolute;flip:x" from="1260,2700" to="1620,3060"/>
                        <v:line id="_x0000_s5091" style="position:absolute;flip:x" from="1260,2880" to="1620,3240"/>
                        <v:line id="_x0000_s5092" style="position:absolute;flip:x" from="1260,3060" to="1620,3420"/>
                        <v:line id="_x0000_s5093" style="position:absolute;flip:x" from="1260,3240" to="1620,3600"/>
                        <v:line id="_x0000_s5094" style="position:absolute;flip:x" from="1260,2340" to="1620,2700"/>
                      </v:group>
                      <v:group id="_x0000_s5095" style="position:absolute;left:7508;top:6280;width:113;height:426" coordorigin="1260,2340" coordsize="360,1260">
                        <v:line id="_x0000_s5096" style="position:absolute;flip:x" from="1260,2520" to="1620,2880"/>
                        <v:line id="_x0000_s5097" style="position:absolute;flip:x" from="1260,2700" to="1620,3060"/>
                        <v:line id="_x0000_s5098" style="position:absolute;flip:x" from="1260,2880" to="1620,3240"/>
                        <v:line id="_x0000_s5099" style="position:absolute;flip:x" from="1260,3060" to="1620,3420"/>
                        <v:line id="_x0000_s5100" style="position:absolute;flip:x" from="1260,3240" to="1620,3600"/>
                        <v:line id="_x0000_s5101" style="position:absolute;flip:x" from="1260,2340" to="1620,2700"/>
                      </v:group>
                      <v:line id="_x0000_s5102" style="position:absolute" from="7610,5855" to="7610,7053"/>
                    </v:group>
                    <v:line id="_x0000_s5103" style="position:absolute;flip:x" from="9439,6424" to="9928,6424" strokeweight="1.5pt">
                      <v:stroke startarrowwidth="narrow" endarrow="block" endarrowwidth="narrow"/>
                    </v:line>
                    <v:shape id="_x0000_s5104" type="#_x0000_t202" style="position:absolute;left:9411;top:5970;width:654;height:506" filled="f" stroked="f">
                      <v:textbox style="mso-next-textbox:#_x0000_s5104">
                        <w:txbxContent>
                          <w:p w:rsidR="00E43A05" w:rsidRPr="00C95C9A" w:rsidRDefault="00E43A05" w:rsidP="00E43A05">
                            <w:pPr>
                              <w:rPr>
                                <w:b/>
                              </w:rPr>
                            </w:pPr>
                            <w:r w:rsidRPr="00C95C9A">
                              <w:rPr>
                                <w:b/>
                                <w:position w:val="-10"/>
                              </w:rPr>
                              <w:object w:dxaOrig="279" w:dyaOrig="340">
                                <v:shape id="_x0000_i1089" type="#_x0000_t75" style="width:14.25pt;height:17.25pt" o:ole="">
                                  <v:imagedata r:id="rId7" o:title=""/>
                                </v:shape>
                                <o:OLEObject Type="Embed" ProgID="Equation.3" ShapeID="_x0000_i1089" DrawAspect="Content" ObjectID="_1587839844" r:id="rId88"/>
                              </w:object>
                            </w:r>
                          </w:p>
                        </w:txbxContent>
                      </v:textbox>
                    </v:shape>
                    <v:line id="_x0000_s5105" style="position:absolute" from="7569,6061" to="10451,6061" strokeweight="1.5pt"/>
                    <v:line id="_x0000_s5106" style="position:absolute" from="7569,6842" to="10444,6842" strokeweight="1.5pt"/>
                    <v:line id="_x0000_s5107" style="position:absolute" from="10451,6061" to="10451,6842" strokeweight="1.5pt"/>
                    <v:line id="_x0000_s5108" style="position:absolute" from="10448,6429" to="10928,6429" strokeweight="1.5pt">
                      <v:stroke endarrow="block" endarrowwidth="narrow"/>
                    </v:line>
                    <v:line id="_x0000_s5109" style="position:absolute" from="9157,6211" to="9157,6644"/>
                    <v:shape id="_x0000_s5110" type="#_x0000_t202" style="position:absolute;left:7986;top:5985;width:574;height:489;mso-wrap-style:none" filled="f" stroked="f">
                      <v:textbox style="mso-next-textbox:#_x0000_s5110;mso-fit-shape-to-text:t">
                        <w:txbxContent>
                          <w:p w:rsidR="00E43A05" w:rsidRPr="00C95C9A" w:rsidRDefault="00E43A05" w:rsidP="00E43A05">
                            <w:pPr>
                              <w:rPr>
                                <w:b/>
                              </w:rPr>
                            </w:pPr>
                            <w:r w:rsidRPr="00E81BE2">
                              <w:rPr>
                                <w:b/>
                                <w:position w:val="-10"/>
                              </w:rPr>
                              <w:object w:dxaOrig="279" w:dyaOrig="340">
                                <v:shape id="_x0000_i1090" type="#_x0000_t75" style="width:14.25pt;height:17.25pt" o:ole="">
                                  <v:imagedata r:id="rId9" o:title=""/>
                                </v:shape>
                                <o:OLEObject Type="Embed" ProgID="Equation.3" ShapeID="_x0000_i1090" DrawAspect="Content" ObjectID="_1587839843" r:id="rId89"/>
                              </w:object>
                            </w:r>
                          </w:p>
                        </w:txbxContent>
                      </v:textbox>
                    </v:shape>
                    <v:line id="_x0000_s5111" style="position:absolute" from="8678,6429" to="9158,6429" strokeweight="1.5pt">
                      <v:stroke startarrow="block" startarrowwidth="narrow" endarrowwidth="narrow"/>
                    </v:line>
                    <v:line id="_x0000_s5112" style="position:absolute" from="8077,6211" to="8077,6644"/>
                    <v:line id="_x0000_s5113" style="position:absolute" from="9937,6196" to="9937,6629"/>
                    <v:line id="_x0000_s5114" style="position:absolute" from="8063,6429" to="8543,6429" strokeweight="1.5pt">
                      <v:stroke endarrow="block" endarrowwidth="narrow"/>
                    </v:line>
                    <v:shape id="_x0000_s5115" type="#_x0000_t202" style="position:absolute;left:8673;top:5971;width:558;height:504;mso-wrap-style:none" filled="f" stroked="f">
                      <v:textbox style="mso-next-textbox:#_x0000_s5115;mso-fit-shape-to-text:t">
                        <w:txbxContent>
                          <w:p w:rsidR="00E43A05" w:rsidRPr="00C95C9A" w:rsidRDefault="00E43A05" w:rsidP="00E43A05">
                            <w:pPr>
                              <w:rPr>
                                <w:b/>
                              </w:rPr>
                            </w:pPr>
                            <w:r w:rsidRPr="00CB798A">
                              <w:rPr>
                                <w:b/>
                                <w:position w:val="-12"/>
                              </w:rPr>
                              <w:object w:dxaOrig="260" w:dyaOrig="360">
                                <v:shape id="_x0000_i1091" type="#_x0000_t75" style="width:13.5pt;height:18pt" o:ole="">
                                  <v:imagedata r:id="rId11" o:title=""/>
                                </v:shape>
                                <o:OLEObject Type="Embed" ProgID="Equation.3" ShapeID="_x0000_i1091" DrawAspect="Content" ObjectID="_1587839842" r:id="rId90"/>
                              </w:object>
                            </w:r>
                          </w:p>
                        </w:txbxContent>
                      </v:textbox>
                    </v:shape>
                  </v:group>
                  <v:rect id="_x0000_s4880" style="position:absolute;left:10746;top:6669;width:159;height:284;mso-wrap-style:none" o:regroupid="18" filled="f" stroked="f">
                    <v:textbox style="mso-next-textbox:#_x0000_s4880;mso-fit-shape-to-text:t" inset="0,0,0,0">
                      <w:txbxContent>
                        <w:p w:rsidR="00CC0AEF" w:rsidRDefault="00CC0AEF" w:rsidP="00C32B76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A</w:t>
                          </w:r>
                        </w:p>
                      </w:txbxContent>
                    </v:textbox>
                  </v:rect>
                  <v:rect id="_x0000_s4881" style="position:absolute;left:10237;top:6631;width:147;height:284;mso-wrap-style:none" o:regroupid="18" filled="f" stroked="f">
                    <v:textbox style="mso-next-textbox:#_x0000_s4881;mso-fit-shape-to-text:t" inset="0,0,0,0">
                      <w:txbxContent>
                        <w:p w:rsidR="00CC0AEF" w:rsidRDefault="00CC0AEF" w:rsidP="00C32B76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B</w:t>
                          </w:r>
                        </w:p>
                      </w:txbxContent>
                    </v:textbox>
                  </v:rect>
                  <v:rect id="_x0000_s4882" style="position:absolute;left:9456;top:6630;width:161;height:280;mso-wrap-style:none" o:regroupid="18" filled="f" stroked="f">
                    <v:textbox style="mso-next-textbox:#_x0000_s4882" inset="0,0,0,0">
                      <w:txbxContent>
                        <w:p w:rsidR="00CC0AEF" w:rsidRDefault="00CC0AEF" w:rsidP="00C32B76">
                          <w:r>
                            <w:t>C</w:t>
                          </w:r>
                        </w:p>
                      </w:txbxContent>
                    </v:textbox>
                  </v:rect>
                  <v:rect id="_x0000_s4883" style="position:absolute;left:8363;top:6637;width:159;height:284;mso-wrap-style:none" o:regroupid="18" filled="f" stroked="f">
                    <v:textbox style="mso-next-textbox:#_x0000_s4883;mso-fit-shape-to-text:t" inset="0,0,0,0">
                      <w:txbxContent>
                        <w:p w:rsidR="00CC0AEF" w:rsidRDefault="00CC0AEF" w:rsidP="00C32B76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D</w:t>
                          </w:r>
                        </w:p>
                      </w:txbxContent>
                    </v:textbox>
                  </v:rect>
                  <v:rect id="_x0000_s4884" style="position:absolute;left:7839;top:6650;width:138;height:284;mso-wrap-style:none" o:regroupid="18" filled="f" stroked="f">
                    <v:textbox style="mso-next-textbox:#_x0000_s4884;mso-fit-shape-to-text:t" inset="0,0,0,0">
                      <w:txbxContent>
                        <w:p w:rsidR="00CC0AEF" w:rsidRDefault="00CC0AEF" w:rsidP="00C32B76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</w:t>
                          </w:r>
                        </w:p>
                      </w:txbxContent>
                    </v:textbox>
                  </v:rect>
                </v:group>
              </w:pict>
            </w:r>
            <w:r w:rsidR="00C32B76">
              <w:rPr>
                <w:rFonts w:ascii="Times New Roman" w:hAnsi="Times New Roman"/>
                <w:sz w:val="26"/>
                <w:szCs w:val="26"/>
              </w:rPr>
              <w:t xml:space="preserve">   </w:t>
            </w:r>
          </w:p>
          <w:p w:rsidR="00C32B76" w:rsidRDefault="00C32B76" w:rsidP="00CC0AEF">
            <w:pPr>
              <w:spacing w:line="360" w:lineRule="auto"/>
              <w:ind w:left="1422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C32B76" w:rsidRDefault="00C32B76" w:rsidP="00CC0AEF">
            <w:pPr>
              <w:spacing w:line="360" w:lineRule="auto"/>
              <w:ind w:left="1422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C32B76" w:rsidRDefault="00C32B76" w:rsidP="00CC0AEF">
            <w:pPr>
              <w:spacing w:line="360" w:lineRule="auto"/>
              <w:ind w:left="1422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C32B76" w:rsidRPr="00996468" w:rsidRDefault="00C32B76" w:rsidP="00CC0AEF">
            <w:pPr>
              <w:spacing w:line="360" w:lineRule="auto"/>
              <w:ind w:left="142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</w:t>
            </w:r>
            <w:r w:rsidRPr="00996468">
              <w:rPr>
                <w:rFonts w:ascii="Times New Roman" w:hAnsi="Times New Roman"/>
                <w:sz w:val="26"/>
                <w:szCs w:val="26"/>
              </w:rPr>
              <w:t>N</w:t>
            </w:r>
            <w:r w:rsidRPr="00996468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Z AB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= </w:t>
            </w:r>
            <w:r w:rsidRPr="00996468">
              <w:rPr>
                <w:rFonts w:ascii="Times New Roman" w:hAnsi="Times New Roman"/>
                <w:sz w:val="26"/>
                <w:szCs w:val="26"/>
              </w:rPr>
              <w:t xml:space="preserve"> P</w:t>
            </w:r>
            <w:r w:rsidRPr="00996468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Pr="00996468">
              <w:rPr>
                <w:rFonts w:ascii="Times New Roman" w:hAnsi="Times New Roman"/>
                <w:sz w:val="26"/>
                <w:szCs w:val="26"/>
              </w:rPr>
              <w:t xml:space="preserve">= </w:t>
            </w:r>
            <w:r w:rsidR="00E43A05">
              <w:rPr>
                <w:rFonts w:ascii="Times New Roman" w:hAnsi="Times New Roman"/>
                <w:sz w:val="26"/>
                <w:szCs w:val="26"/>
              </w:rPr>
              <w:t>2</w:t>
            </w:r>
            <w:r w:rsidRPr="00996468">
              <w:rPr>
                <w:rFonts w:ascii="Times New Roman" w:hAnsi="Times New Roman"/>
                <w:sz w:val="26"/>
                <w:szCs w:val="26"/>
              </w:rPr>
              <w:t>0 kN</w:t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C32B76" w:rsidRPr="00996468" w:rsidRDefault="00C32B76" w:rsidP="00CC0AEF">
            <w:pPr>
              <w:spacing w:line="360" w:lineRule="auto"/>
              <w:ind w:left="1422"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96468">
              <w:rPr>
                <w:rFonts w:ascii="Times New Roman" w:hAnsi="Times New Roman"/>
                <w:sz w:val="26"/>
                <w:szCs w:val="26"/>
              </w:rPr>
              <w:t>N</w:t>
            </w:r>
            <w:r w:rsidRPr="00996468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Z BC </w:t>
            </w:r>
            <w:r w:rsidRPr="00996468">
              <w:rPr>
                <w:rFonts w:ascii="Times New Roman" w:hAnsi="Times New Roman"/>
                <w:sz w:val="26"/>
                <w:szCs w:val="26"/>
              </w:rPr>
              <w:t xml:space="preserve">= 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P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1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-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P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2 </w:t>
            </w:r>
            <w:r w:rsidRPr="00996468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  </w:t>
            </w:r>
            <w:r w:rsidRPr="00996468">
              <w:rPr>
                <w:rFonts w:ascii="Times New Roman" w:hAnsi="Times New Roman"/>
                <w:sz w:val="26"/>
                <w:szCs w:val="26"/>
              </w:rPr>
              <w:t xml:space="preserve">= - </w:t>
            </w:r>
            <w:r w:rsidR="00E43A05">
              <w:rPr>
                <w:rFonts w:ascii="Times New Roman" w:hAnsi="Times New Roman"/>
                <w:sz w:val="26"/>
                <w:szCs w:val="26"/>
              </w:rPr>
              <w:t>3</w:t>
            </w:r>
            <w:r w:rsidRPr="00996468">
              <w:rPr>
                <w:rFonts w:ascii="Times New Roman" w:hAnsi="Times New Roman"/>
                <w:sz w:val="26"/>
                <w:szCs w:val="26"/>
              </w:rPr>
              <w:t>0 kN</w:t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C32B76" w:rsidRPr="008B0569" w:rsidRDefault="00C32B76" w:rsidP="00CC0AEF">
            <w:pPr>
              <w:spacing w:line="360" w:lineRule="auto"/>
              <w:ind w:left="1422" w:firstLine="284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>N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Z CD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= 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P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1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-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P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2 </w:t>
            </w:r>
            <w:r w:rsidR="00E43A05">
              <w:rPr>
                <w:rFonts w:ascii="Times New Roman" w:hAnsi="Times New Roman"/>
                <w:sz w:val="26"/>
                <w:szCs w:val="26"/>
                <w:lang w:val="fr-FR"/>
              </w:rPr>
              <w:t>-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>P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3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=  </w:t>
            </w:r>
            <w:r w:rsidR="00E43A05">
              <w:rPr>
                <w:rFonts w:ascii="Times New Roman" w:hAnsi="Times New Roman"/>
                <w:sz w:val="26"/>
                <w:szCs w:val="26"/>
                <w:lang w:val="fr-FR"/>
              </w:rPr>
              <w:t>-4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>0 kN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ab/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ab/>
            </w:r>
          </w:p>
          <w:p w:rsidR="00C32B76" w:rsidRPr="008B0569" w:rsidRDefault="00C32B76" w:rsidP="00CC0AEF">
            <w:pPr>
              <w:spacing w:line="360" w:lineRule="auto"/>
              <w:ind w:left="1422" w:firstLine="284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>N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Z DE 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>= P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1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-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P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2 </w:t>
            </w:r>
            <w:r w:rsidR="00E43A05">
              <w:rPr>
                <w:rFonts w:ascii="Times New Roman" w:hAnsi="Times New Roman"/>
                <w:sz w:val="26"/>
                <w:szCs w:val="26"/>
                <w:lang w:val="fr-FR"/>
              </w:rPr>
              <w:t>-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>P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3 </w:t>
            </w:r>
            <w:r w:rsidR="00E43A05">
              <w:rPr>
                <w:rFonts w:ascii="Times New Roman" w:hAnsi="Times New Roman"/>
                <w:sz w:val="26"/>
                <w:szCs w:val="26"/>
                <w:lang w:val="fr-FR"/>
              </w:rPr>
              <w:t>+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P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>4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 w:rsidRPr="008B0569">
              <w:rPr>
                <w:rFonts w:ascii="Times New Roman" w:hAnsi="Times New Roman"/>
                <w:sz w:val="26"/>
                <w:szCs w:val="26"/>
                <w:vertAlign w:val="subscript"/>
                <w:lang w:val="fr-FR"/>
              </w:rPr>
              <w:t xml:space="preserve"> 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= 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3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>0 kN</w:t>
            </w:r>
            <w:r w:rsidRPr="008B0569">
              <w:rPr>
                <w:rFonts w:ascii="Times New Roman" w:hAnsi="Times New Roman"/>
                <w:sz w:val="26"/>
                <w:szCs w:val="26"/>
                <w:lang w:val="fr-FR"/>
              </w:rPr>
              <w:tab/>
            </w:r>
          </w:p>
          <w:p w:rsidR="00C32B76" w:rsidRPr="00131524" w:rsidRDefault="00C32B76" w:rsidP="00CC0AEF">
            <w:pPr>
              <w:ind w:left="1422" w:firstLine="257"/>
              <w:jc w:val="both"/>
              <w:rPr>
                <w:rFonts w:ascii="Times New Roman" w:hAnsi="Times New Roman"/>
                <w:b/>
                <w:lang w:val="fr-FR"/>
              </w:rPr>
            </w:pPr>
            <w:r w:rsidRPr="00131524">
              <w:rPr>
                <w:rFonts w:ascii="Times New Roman" w:hAnsi="Times New Roman"/>
                <w:lang w:val="fr-FR"/>
              </w:rPr>
              <w:t xml:space="preserve">* Vẽ biểu đồ nội lực: </w:t>
            </w:r>
            <w:r w:rsidRPr="00131524">
              <w:rPr>
                <w:rFonts w:ascii="Times New Roman" w:hAnsi="Times New Roman"/>
                <w:b/>
                <w:lang w:val="fr-FR"/>
              </w:rPr>
              <w:t>Mỗi đoạn vẽ đúng  (0,25)</w:t>
            </w:r>
          </w:p>
          <w:p w:rsidR="00C32B76" w:rsidRPr="00D44584" w:rsidRDefault="00C32B76" w:rsidP="00CC0AEF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position w:val="-216"/>
              </w:rPr>
              <w:t xml:space="preserve"> </w:t>
            </w:r>
          </w:p>
        </w:tc>
        <w:tc>
          <w:tcPr>
            <w:tcW w:w="962" w:type="dxa"/>
          </w:tcPr>
          <w:p w:rsidR="00C32B76" w:rsidRPr="00E2337A" w:rsidRDefault="00C32B76" w:rsidP="00CC0AEF">
            <w:pPr>
              <w:spacing w:line="33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C32B76" w:rsidRDefault="00C32B76" w:rsidP="00CC0AEF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32B76" w:rsidRDefault="00C32B76" w:rsidP="00CC0AEF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32B76" w:rsidRPr="00DF1CF0" w:rsidRDefault="00C32B76" w:rsidP="00CC0AEF">
            <w:pPr>
              <w:spacing w:line="276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C32B76" w:rsidRDefault="00C32B76" w:rsidP="00CC0AEF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C32B76" w:rsidRDefault="00C32B76" w:rsidP="00CC0AEF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C32B76" w:rsidRDefault="00C32B76" w:rsidP="00CC0AEF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C32B76" w:rsidRDefault="00C32B76" w:rsidP="00CC0AEF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C32B76" w:rsidRDefault="00C32B76" w:rsidP="00CC0AEF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1,0</w:t>
            </w:r>
          </w:p>
          <w:p w:rsidR="00C32B76" w:rsidRPr="00E2337A" w:rsidRDefault="00C32B76" w:rsidP="00CC0A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32B76" w:rsidRPr="00134972" w:rsidTr="00CC0AEF">
        <w:tc>
          <w:tcPr>
            <w:tcW w:w="720" w:type="dxa"/>
          </w:tcPr>
          <w:p w:rsidR="00C32B76" w:rsidRDefault="00C32B76" w:rsidP="00CC0AEF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C32B76" w:rsidRPr="00531E07" w:rsidRDefault="00C32B76" w:rsidP="00CC0AEF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712F0D" w:rsidRDefault="00712F0D" w:rsidP="00CC0AEF">
            <w:pPr>
              <w:ind w:left="1003" w:firstLine="437"/>
              <w:jc w:val="both"/>
              <w:rPr>
                <w:rFonts w:ascii="Times New Roman" w:hAnsi="Times New Roman"/>
              </w:rPr>
            </w:pPr>
          </w:p>
          <w:p w:rsidR="00C32B76" w:rsidRPr="00AB0586" w:rsidRDefault="00C32B76" w:rsidP="00CC0AEF">
            <w:pPr>
              <w:ind w:left="1003" w:firstLine="437"/>
              <w:jc w:val="both"/>
              <w:rPr>
                <w:rFonts w:ascii="Times New Roman" w:hAnsi="Times New Roman"/>
              </w:rPr>
            </w:pPr>
            <w:r w:rsidRPr="00AB0586">
              <w:rPr>
                <w:rFonts w:ascii="Times New Roman" w:hAnsi="Times New Roman"/>
              </w:rPr>
              <w:t>Ta thấy mặ</w:t>
            </w:r>
            <w:r>
              <w:rPr>
                <w:rFonts w:ascii="Times New Roman" w:hAnsi="Times New Roman"/>
              </w:rPr>
              <w:t>t cắt nguy hiểm nằm trong đoạn C</w:t>
            </w:r>
            <w:r w:rsidR="003957FC">
              <w:rPr>
                <w:rFonts w:ascii="Times New Roman" w:hAnsi="Times New Roman"/>
              </w:rPr>
              <w:t>D</w:t>
            </w:r>
          </w:p>
          <w:p w:rsidR="00C32B76" w:rsidRDefault="00712F0D" w:rsidP="00CC0AEF">
            <w:pPr>
              <w:ind w:left="1003" w:firstLine="43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7FC">
              <w:rPr>
                <w:rFonts w:ascii="Times New Roman" w:hAnsi="Times New Roman"/>
                <w:position w:val="-32"/>
                <w:sz w:val="26"/>
                <w:szCs w:val="26"/>
              </w:rPr>
              <w:object w:dxaOrig="4080" w:dyaOrig="720">
                <v:shape id="_x0000_i1052" type="#_x0000_t75" style="width:216.75pt;height:38.25pt" o:ole="">
                  <v:imagedata r:id="rId91" o:title=""/>
                </v:shape>
                <o:OLEObject Type="Embed" ProgID="Equation.3" ShapeID="_x0000_i1052" DrawAspect="Content" ObjectID="_1587839807" r:id="rId92"/>
              </w:object>
            </w:r>
            <w:r w:rsidR="00C32B76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C32B76" w:rsidRPr="00ED64BD" w:rsidRDefault="00C32B76" w:rsidP="00CC0AEF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position w:val="-28"/>
                <w:sz w:val="26"/>
                <w:szCs w:val="26"/>
              </w:rPr>
              <w:t xml:space="preserve">            </w:t>
            </w:r>
            <w:r w:rsidR="00131524" w:rsidRPr="003957FC">
              <w:rPr>
                <w:rFonts w:ascii="Times New Roman" w:hAnsi="Times New Roman"/>
                <w:position w:val="-28"/>
                <w:sz w:val="26"/>
                <w:szCs w:val="26"/>
              </w:rPr>
              <w:object w:dxaOrig="2680" w:dyaOrig="540">
                <v:shape id="_x0000_i1053" type="#_x0000_t75" style="width:134.25pt;height:27pt" o:ole="">
                  <v:imagedata r:id="rId93" o:title=""/>
                </v:shape>
                <o:OLEObject Type="Embed" ProgID="Equation.3" ShapeID="_x0000_i1053" DrawAspect="Content" ObjectID="_1587839808" r:id="rId94"/>
              </w:object>
            </w:r>
            <w:r w:rsidRPr="0099646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AB0586">
              <w:rPr>
                <w:rFonts w:ascii="Times New Roman" w:hAnsi="Times New Roman"/>
              </w:rPr>
              <w:t>nên thanh đảm bảo độ bền</w:t>
            </w:r>
            <w:r w:rsidRPr="00AB0586">
              <w:rPr>
                <w:rFonts w:ascii="Times New Roman" w:hAnsi="Times New Roman"/>
              </w:rPr>
              <w:tab/>
            </w:r>
          </w:p>
        </w:tc>
        <w:tc>
          <w:tcPr>
            <w:tcW w:w="962" w:type="dxa"/>
          </w:tcPr>
          <w:p w:rsidR="00C32B76" w:rsidRDefault="00C32B76" w:rsidP="00CC0AEF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12F0D" w:rsidRDefault="00712F0D" w:rsidP="00712F0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32B76" w:rsidRDefault="00C32B76" w:rsidP="00CC0AEF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C32B76" w:rsidRPr="00533115" w:rsidRDefault="00C32B76" w:rsidP="00CC0AEF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</w:tr>
      <w:tr w:rsidR="00C32B76" w:rsidRPr="00134972" w:rsidTr="00CC0AEF">
        <w:tc>
          <w:tcPr>
            <w:tcW w:w="720" w:type="dxa"/>
          </w:tcPr>
          <w:p w:rsidR="00C32B76" w:rsidRPr="00134972" w:rsidRDefault="00C32B76" w:rsidP="00CC0AEF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540" w:type="dxa"/>
          </w:tcPr>
          <w:p w:rsidR="00C32B76" w:rsidRPr="00134972" w:rsidRDefault="00C32B76" w:rsidP="00CC0AEF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38" w:type="dxa"/>
          </w:tcPr>
          <w:p w:rsidR="00C32B76" w:rsidRPr="00ED64BD" w:rsidRDefault="00C32B76" w:rsidP="00CC0AEF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C32B76" w:rsidRPr="007166D6" w:rsidRDefault="00C32B76" w:rsidP="00CC0AE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166D6"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C32B76" w:rsidRPr="00134972" w:rsidTr="00CC0AEF">
        <w:tc>
          <w:tcPr>
            <w:tcW w:w="720" w:type="dxa"/>
          </w:tcPr>
          <w:p w:rsidR="00C32B76" w:rsidRDefault="00C32B76" w:rsidP="00CC0AEF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C32B76" w:rsidRPr="007166D6" w:rsidRDefault="00C32B76" w:rsidP="00CC0AEF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C32B76" w:rsidRDefault="00C32B76" w:rsidP="00CC0AEF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C32B76" w:rsidRPr="00131524" w:rsidRDefault="00C32B76" w:rsidP="00CC0AEF">
            <w:pPr>
              <w:numPr>
                <w:ilvl w:val="0"/>
                <w:numId w:val="3"/>
              </w:numPr>
              <w:tabs>
                <w:tab w:val="clear" w:pos="720"/>
              </w:tabs>
              <w:ind w:left="1422"/>
              <w:jc w:val="both"/>
              <w:rPr>
                <w:rFonts w:ascii="Times New Roman" w:hAnsi="Times New Roman"/>
              </w:rPr>
            </w:pPr>
            <w:r w:rsidRPr="00131524">
              <w:rPr>
                <w:rFonts w:ascii="Times New Roman" w:hAnsi="Times New Roman"/>
              </w:rPr>
              <w:t xml:space="preserve">Dùng PP mặt cắt: </w:t>
            </w:r>
          </w:p>
          <w:p w:rsidR="00C32B76" w:rsidRPr="0050643E" w:rsidRDefault="00C32B76" w:rsidP="00CC0AE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ab/>
              <w:t xml:space="preserve">           </w:t>
            </w:r>
            <w:r w:rsidR="00E43A05" w:rsidRPr="0050643E">
              <w:rPr>
                <w:rFonts w:ascii="Times New Roman" w:hAnsi="Times New Roman"/>
                <w:position w:val="-48"/>
                <w:sz w:val="26"/>
                <w:szCs w:val="26"/>
              </w:rPr>
              <w:object w:dxaOrig="3800" w:dyaOrig="1080">
                <v:shape id="_x0000_i1051" type="#_x0000_t75" style="width:200.25pt;height:57.75pt" o:ole="">
                  <v:imagedata r:id="rId95" o:title=""/>
                </v:shape>
                <o:OLEObject Type="Embed" ProgID="Equation.3" ShapeID="_x0000_i1051" DrawAspect="Content" ObjectID="_1587839809" r:id="rId96"/>
              </w:object>
            </w:r>
          </w:p>
          <w:p w:rsidR="00C32B76" w:rsidRPr="00131524" w:rsidRDefault="00C32B76" w:rsidP="00CC0AEF">
            <w:pPr>
              <w:numPr>
                <w:ilvl w:val="0"/>
                <w:numId w:val="3"/>
              </w:numPr>
              <w:tabs>
                <w:tab w:val="clear" w:pos="720"/>
              </w:tabs>
              <w:ind w:left="1422"/>
              <w:jc w:val="both"/>
              <w:rPr>
                <w:rFonts w:ascii="Times New Roman" w:hAnsi="Times New Roman"/>
                <w:b/>
              </w:rPr>
            </w:pPr>
            <w:r w:rsidRPr="00131524">
              <w:rPr>
                <w:rFonts w:ascii="Times New Roman" w:hAnsi="Times New Roman"/>
              </w:rPr>
              <w:t xml:space="preserve">Vẽ biểu đồ nội lực: </w:t>
            </w:r>
            <w:r w:rsidRPr="00131524">
              <w:rPr>
                <w:rFonts w:ascii="Times New Roman" w:hAnsi="Times New Roman"/>
                <w:b/>
              </w:rPr>
              <w:t>Mỗi đoạn vẽ đúng  (0,25)</w:t>
            </w:r>
          </w:p>
          <w:p w:rsidR="00C32B76" w:rsidRPr="00131524" w:rsidRDefault="00D82E68" w:rsidP="00CC0AEF">
            <w:pPr>
              <w:tabs>
                <w:tab w:val="left" w:pos="720"/>
              </w:tabs>
              <w:ind w:left="360"/>
              <w:jc w:val="both"/>
              <w:rPr>
                <w:rFonts w:ascii="Times New Roman" w:hAnsi="Times New Roman"/>
                <w:lang w:val="vi-VN"/>
              </w:rPr>
            </w:pPr>
            <w:r w:rsidRPr="00131524">
              <w:rPr>
                <w:rFonts w:ascii="Times New Roman" w:hAnsi="Times New Roman"/>
                <w:noProof/>
              </w:rPr>
              <w:pict>
                <v:group id="_x0000_s5076" style="position:absolute;left:0;text-align:left;margin-left:69.45pt;margin-top:5.7pt;width:190.65pt;height:52.3pt;z-index:253685248" coordorigin="6156,12433" coordsize="3813,1046">
                  <v:group id="_x0000_s5050" style="position:absolute;left:6156;top:12433;width:3813;height:1046" coordorigin="6768,7978" coordsize="4320,1046">
                    <v:shape id="_x0000_s5051" style="position:absolute;left:7027;top:8620;width:3463;height:19" coordsize="10388,57" path="m,l,57,10388,,,xe" fillcolor="black" stroked="f">
                      <v:path arrowok="t"/>
                    </v:shape>
                    <v:shape id="_x0000_s5052" style="position:absolute;left:7027;top:8620;width:3463;height:19" coordsize="10388,57" path="m,57l10388,r,57l,57xe" fillcolor="black" stroked="f">
                      <v:path arrowok="t"/>
                    </v:shape>
                    <v:rect id="_x0000_s5053" style="position:absolute;left:7027;top:8620;width:3463;height:19" filled="f" strokeweight="1.5pt"/>
                    <v:rect id="_x0000_s5054" style="position:absolute;left:7053;top:8625;width:159;height:284" filled="f" stroked="f">
                      <v:textbox style="mso-next-textbox:#_x0000_s5054;mso-fit-shape-to-text:t" inset="0,0,0,0">
                        <w:txbxContent>
                          <w:p w:rsidR="00D82E68" w:rsidRDefault="00D82E68" w:rsidP="00D82E68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rect id="_x0000_s5055" style="position:absolute;left:10549;top:8580;width:147;height:284" filled="f" stroked="f">
                      <v:textbox style="mso-next-textbox:#_x0000_s5055;mso-fit-shape-to-text:t" inset="0,0,0,0">
                        <w:txbxContent>
                          <w:p w:rsidR="00D82E68" w:rsidRDefault="00D82E68" w:rsidP="00D82E68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5056" style="position:absolute;left:10762;top:8154;width:91;height:232" filled="f" stroked="f">
                      <v:textbox style="mso-next-textbox:#_x0000_s5056;mso-fit-shape-to-text:t" inset="0,0,0,0">
                        <w:txbxContent>
                          <w:p w:rsidR="00D82E68" w:rsidRDefault="00D82E68" w:rsidP="00D82E68"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</w:txbxContent>
                      </v:textbox>
                    </v:rect>
                    <v:rect id="_x0000_s5057" style="position:absolute;left:10563;top:8002;width:172;height:284" filled="f" stroked="f">
                      <v:textbox style="mso-next-textbox:#_x0000_s5057;mso-fit-shape-to-text:t" inset="0,0,0,0">
                        <w:txbxContent>
                          <w:p w:rsidR="00D82E68" w:rsidRDefault="00D82E68" w:rsidP="00D82E68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m</w:t>
                            </w:r>
                          </w:p>
                        </w:txbxContent>
                      </v:textbox>
                    </v:rect>
                    <v:line id="_x0000_s5058" style="position:absolute;flip:x" from="10293,8664" to="10473,9024"/>
                    <v:line id="_x0000_s5059" style="position:absolute;flip:x" from="6828,8619" to="7008,8979"/>
                    <v:shape id="_x0000_s5060" type="#_x0000_t19" style="position:absolute;left:10308;top:8263;width:780;height:638;flip:x" coordsize="21600,19149" adj="-2604278,938292,,13808" path="wr-21600,-7792,21600,35408,16610,,20929,19149nfewr-21600,-7792,21600,35408,16610,,20929,19149l,13808nsxe">
                      <v:stroke startarrow="block" startarrowwidth="narrow" endarrowwidth="narrow"/>
                      <v:path o:connectlocs="16610,0;20929,19149;0,13808"/>
                    </v:shape>
                    <v:shape id="_x0000_s5061" type="#_x0000_t19" style="position:absolute;left:6768;top:8188;width:855;height:759;flip:x" coordsize="21600,22779" adj="-2920421,1354379,,15156" path="wr-21600,-6444,21600,36756,15390,,20210,22779nfewr-21600,-6444,21600,36756,15390,,20210,22779l,15156nsxe">
                      <v:stroke startarrowwidth="narrow" endarrow="block" endarrowwidth="narrow"/>
                      <v:path o:connectlocs="15390,0;20210,22779;0,15156"/>
                    </v:shape>
                    <v:rect id="_x0000_s5062" style="position:absolute;left:9070;top:7978;width:172;height:284" filled="f" stroked="f">
                      <v:textbox style="mso-next-textbox:#_x0000_s5062;mso-fit-shape-to-text:t" inset="0,0,0,0">
                        <w:txbxContent>
                          <w:p w:rsidR="00D82E68" w:rsidRDefault="00D82E68" w:rsidP="00D82E68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m</w:t>
                            </w:r>
                          </w:p>
                        </w:txbxContent>
                      </v:textbox>
                    </v:rect>
                    <v:rect id="_x0000_s5063" style="position:absolute;left:9269;top:8130;width:91;height:232" filled="f" stroked="f">
                      <v:textbox style="mso-next-textbox:#_x0000_s5063;mso-fit-shape-to-text:t" inset="0,0,0,0">
                        <w:txbxContent>
                          <w:p w:rsidR="00D82E68" w:rsidRDefault="00D82E68" w:rsidP="00D82E68"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>3</w:t>
                            </w:r>
                          </w:p>
                        </w:txbxContent>
                      </v:textbox>
                    </v:rect>
                    <v:line id="_x0000_s5064" style="position:absolute;flip:x" from="8823,8634" to="9003,8994"/>
                    <v:shape id="_x0000_s5065" type="#_x0000_t19" style="position:absolute;left:8778;top:8184;width:855;height:759;flip:x" coordsize="21600,22779" adj="-2920421,1354379,,15156" path="wr-21600,-6444,21600,36756,15390,,20210,22779nfewr-21600,-6444,21600,36756,15390,,20210,22779l,15156nsxe">
                      <v:stroke startarrow="block" startarrowwidth="narrow" endarrowwidth="narrow"/>
                      <v:path o:connectlocs="15390,0;20210,22779;0,15156"/>
                    </v:shape>
                    <v:rect id="_x0000_s5066" style="position:absolute;left:7274;top:8171;width:91;height:232" filled="f" stroked="f">
                      <v:textbox style="mso-next-textbox:#_x0000_s5066;mso-fit-shape-to-text:t" inset="0,0,0,0">
                        <w:txbxContent>
                          <w:p w:rsidR="00D82E68" w:rsidRDefault="00D82E68" w:rsidP="00D82E68"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5067" style="position:absolute;left:7076;top:8019;width:172;height:284" filled="f" stroked="f">
                      <v:textbox style="mso-next-textbox:#_x0000_s5067;mso-fit-shape-to-text:t" inset="0,0,0,0">
                        <w:txbxContent>
                          <w:p w:rsidR="00D82E68" w:rsidRDefault="00D82E68" w:rsidP="00D82E68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m</w:t>
                            </w:r>
                          </w:p>
                        </w:txbxContent>
                      </v:textbox>
                    </v:rect>
                    <v:rect id="_x0000_s5068" style="position:absolute;left:8007;top:8047;width:172;height:284" filled="f" stroked="f">
                      <v:textbox style="mso-next-textbox:#_x0000_s5068;mso-fit-shape-to-text:t" inset="0,0,0,0">
                        <w:txbxContent>
                          <w:p w:rsidR="00D82E68" w:rsidRDefault="00D82E68" w:rsidP="00D82E68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m</w:t>
                            </w:r>
                          </w:p>
                        </w:txbxContent>
                      </v:textbox>
                    </v:rect>
                    <v:rect id="_x0000_s5069" style="position:absolute;left:8206;top:8199;width:91;height:232" filled="f" stroked="f">
                      <v:textbox style="mso-next-textbox:#_x0000_s5069;mso-fit-shape-to-text:t" inset="0,0,0,0">
                        <w:txbxContent>
                          <w:p w:rsidR="00D82E68" w:rsidRDefault="00D82E68" w:rsidP="00D82E68">
                            <w:r>
                              <w:rPr>
                                <w:color w:val="000000"/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line id="_x0000_s5070" style="position:absolute;flip:x" from="7758,8619" to="7938,8979"/>
                    <v:shape id="_x0000_s5071" type="#_x0000_t19" style="position:absolute;left:7758;top:8274;width:780;height:638;flip:x" coordsize="21600,19149" adj="-2604278,938292,,13808" path="wr-21600,-7792,21600,35408,16610,,20929,19149nfewr-21600,-7792,21600,35408,16610,,20929,19149l,13808nsxe">
                      <v:stroke startarrow="block" startarrowwidth="narrow" endarrowwidth="narrow"/>
                      <v:path o:connectlocs="16610,0;20929,19149;0,13808"/>
                    </v:shape>
                    <v:shape id="_x0000_s5072" type="#_x0000_t32" style="position:absolute;left:7927;top:8085;width:10;height:534" o:connectortype="straight"/>
                    <v:shape id="_x0000_s5073" type="#_x0000_t32" style="position:absolute;left:7027;top:8085;width:10;height:534" o:connectortype="straight"/>
                    <v:shape id="_x0000_s5074" type="#_x0000_t32" style="position:absolute;left:10491;top:8040;width:0;height:579" o:connectortype="straight"/>
                    <v:shape id="_x0000_s5075" type="#_x0000_t32" style="position:absolute;left:9021;top:8040;width:0;height:579" o:connectortype="straight"/>
                  </v:group>
                  <v:rect id="_x0000_s4813" style="position:absolute;left:7220;top:13089;width:147;height:284;mso-wrap-style:none" o:regroupid="17" filled="f" stroked="f">
                    <v:textbox style="mso-next-textbox:#_x0000_s4813;mso-fit-shape-to-text:t" inset="0,0,0,0">
                      <w:txbxContent>
                        <w:p w:rsidR="00CC0AEF" w:rsidRDefault="00CC0AEF" w:rsidP="00C32B76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C</w:t>
                          </w:r>
                        </w:p>
                      </w:txbxContent>
                    </v:textbox>
                  </v:rect>
                  <v:rect id="_x0000_s4814" style="position:absolute;left:8160;top:13090;width:159;height:284;mso-wrap-style:none" o:regroupid="17" filled="f" stroked="f">
                    <v:textbox style="mso-next-textbox:#_x0000_s4814;mso-fit-shape-to-text:t" inset="0,0,0,0">
                      <w:txbxContent>
                        <w:p w:rsidR="00CC0AEF" w:rsidRDefault="00CC0AEF" w:rsidP="00C32B76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D</w:t>
                          </w:r>
                        </w:p>
                      </w:txbxContent>
                    </v:textbox>
                  </v:rect>
                </v:group>
              </w:pict>
            </w:r>
          </w:p>
          <w:p w:rsidR="00C32B76" w:rsidRDefault="00C32B76" w:rsidP="00CC0AEF">
            <w:pPr>
              <w:tabs>
                <w:tab w:val="left" w:pos="720"/>
              </w:tabs>
              <w:ind w:left="36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C32B76" w:rsidRDefault="00C32B76" w:rsidP="00CC0AEF">
            <w:pPr>
              <w:tabs>
                <w:tab w:val="left" w:pos="720"/>
              </w:tabs>
              <w:ind w:left="36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C32B76" w:rsidRPr="00D73524" w:rsidRDefault="00C32B76" w:rsidP="00CC0AEF"/>
          <w:p w:rsidR="00C32B76" w:rsidRPr="00586AC2" w:rsidRDefault="00C32B76" w:rsidP="00CC0AEF">
            <w:pPr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962" w:type="dxa"/>
          </w:tcPr>
          <w:p w:rsidR="00C32B76" w:rsidRDefault="00C32B76" w:rsidP="00CC0AEF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C32B76" w:rsidRPr="000C1B5C" w:rsidRDefault="00C32B76" w:rsidP="00CC0AEF">
            <w:pPr>
              <w:spacing w:line="36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C32B76" w:rsidRDefault="00C32B76" w:rsidP="00CC0AEF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C32B76" w:rsidRDefault="00C32B76" w:rsidP="00CC0AEF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C32B76" w:rsidRDefault="00C32B76" w:rsidP="00CC0AEF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C32B76" w:rsidRPr="00325EC2" w:rsidRDefault="00C32B76" w:rsidP="00CC0AEF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</w:tc>
      </w:tr>
      <w:tr w:rsidR="00C32B76" w:rsidRPr="00134972" w:rsidTr="00CC0AEF">
        <w:tc>
          <w:tcPr>
            <w:tcW w:w="720" w:type="dxa"/>
          </w:tcPr>
          <w:p w:rsidR="00C32B76" w:rsidRDefault="00C32B76" w:rsidP="00CC0AEF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C32B76" w:rsidRPr="007166D6" w:rsidRDefault="00C32B76" w:rsidP="00CC0AEF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4B5D84" w:rsidRPr="006B3760" w:rsidRDefault="004B5D84" w:rsidP="004B5D84">
            <w:pPr>
              <w:ind w:left="360" w:firstLine="360"/>
              <w:rPr>
                <w:rFonts w:ascii="Times New Roman" w:hAnsi="Times New Roman"/>
              </w:rPr>
            </w:pPr>
            <w:r w:rsidRPr="004D08C0">
              <w:rPr>
                <w:rFonts w:ascii="Times New Roman" w:hAnsi="Times New Roman"/>
                <w:position w:val="-34"/>
              </w:rPr>
              <w:object w:dxaOrig="4980" w:dyaOrig="720">
                <v:shape id="_x0000_i1054" type="#_x0000_t75" style="width:262.5pt;height:37.5pt" o:ole="">
                  <v:imagedata r:id="rId97" o:title=""/>
                </v:shape>
                <o:OLEObject Type="Embed" ProgID="Equation.3" ShapeID="_x0000_i1054" DrawAspect="Content" ObjectID="_1587839810" r:id="rId98"/>
              </w:object>
            </w:r>
          </w:p>
          <w:p w:rsidR="004B5D84" w:rsidRPr="004D08C0" w:rsidRDefault="004B5D84" w:rsidP="004B5D84">
            <w:pPr>
              <w:ind w:firstLine="720"/>
              <w:rPr>
                <w:rFonts w:ascii="Times New Roman" w:hAnsi="Times New Roman"/>
              </w:rPr>
            </w:pPr>
            <w:r w:rsidRPr="00C22FE4">
              <w:rPr>
                <w:position w:val="-12"/>
              </w:rPr>
              <w:object w:dxaOrig="940" w:dyaOrig="360">
                <v:shape id="_x0000_i1055" type="#_x0000_t75" style="width:47.25pt;height:18pt" o:ole="">
                  <v:imagedata r:id="rId99" o:title=""/>
                </v:shape>
                <o:OLEObject Type="Embed" ProgID="Equation.3" ShapeID="_x0000_i1055" DrawAspect="Content" ObjectID="_1587839811" r:id="rId100"/>
              </w:object>
            </w:r>
            <w:r>
              <w:t xml:space="preserve"> </w:t>
            </w:r>
            <w:r>
              <w:rPr>
                <w:rFonts w:ascii="Times New Roman" w:hAnsi="Times New Roman"/>
              </w:rPr>
              <w:t>nê</w:t>
            </w:r>
            <w:r>
              <w:t>n tr</w:t>
            </w:r>
            <w:r>
              <w:rPr>
                <w:rFonts w:ascii="Times New Roman" w:hAnsi="Times New Roman"/>
              </w:rPr>
              <w:t xml:space="preserve">ục đảm bảo độ bền   </w:t>
            </w:r>
          </w:p>
          <w:p w:rsidR="004B5D84" w:rsidRPr="00892B8E" w:rsidRDefault="004B5D84" w:rsidP="004B5D84">
            <w:pPr>
              <w:ind w:firstLine="720"/>
            </w:pPr>
            <w:r w:rsidRPr="004D08C0">
              <w:rPr>
                <w:position w:val="-34"/>
              </w:rPr>
              <w:object w:dxaOrig="5400" w:dyaOrig="740">
                <v:shape id="_x0000_i1056" type="#_x0000_t75" style="width:283.5pt;height:39.75pt" o:ole="">
                  <v:imagedata r:id="rId101" o:title=""/>
                </v:shape>
                <o:OLEObject Type="Embed" ProgID="Equation.3" ShapeID="_x0000_i1056" DrawAspect="Content" ObjectID="_1587839812" r:id="rId102"/>
              </w:object>
            </w:r>
          </w:p>
          <w:p w:rsidR="004B5D84" w:rsidRDefault="004B5D84" w:rsidP="004B5D84">
            <w:pPr>
              <w:tabs>
                <w:tab w:val="left" w:pos="720"/>
              </w:tabs>
              <w:rPr>
                <w:rFonts w:ascii="Times New Roman" w:hAnsi="Times New Roman"/>
                <w:b/>
                <w:u w:val="single"/>
              </w:rPr>
            </w:pPr>
            <w:r>
              <w:tab/>
              <w:t xml:space="preserve"> </w:t>
            </w:r>
            <w:r w:rsidRPr="00C22FE4">
              <w:rPr>
                <w:position w:val="-12"/>
              </w:rPr>
              <w:object w:dxaOrig="960" w:dyaOrig="360">
                <v:shape id="_x0000_i1057" type="#_x0000_t75" style="width:48pt;height:18pt" o:ole="">
                  <v:imagedata r:id="rId103" o:title=""/>
                </v:shape>
                <o:OLEObject Type="Embed" ProgID="Equation.3" ShapeID="_x0000_i1057" DrawAspect="Content" ObjectID="_1587839813" r:id="rId104"/>
              </w:object>
            </w:r>
            <w:r>
              <w:rPr>
                <w:rFonts w:ascii="Times New Roman" w:hAnsi="Times New Roman"/>
              </w:rPr>
              <w:t xml:space="preserve"> nên trục đảm bảo độ cứng   </w:t>
            </w:r>
          </w:p>
          <w:p w:rsidR="00C32B76" w:rsidRPr="00325EC2" w:rsidRDefault="00C32B76" w:rsidP="00CC0A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62" w:type="dxa"/>
          </w:tcPr>
          <w:p w:rsidR="000D6FAD" w:rsidRPr="000D6FAD" w:rsidRDefault="000D6FAD" w:rsidP="00CC0AE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C32B76" w:rsidRDefault="00C32B76" w:rsidP="000D6FAD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C32B76" w:rsidRDefault="000D6FAD" w:rsidP="000D6FAD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C32B76" w:rsidRDefault="00C32B76" w:rsidP="000D6FAD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  <w:p w:rsidR="00C32B76" w:rsidRPr="00D73524" w:rsidRDefault="00C32B76" w:rsidP="00CC0AEF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  <w:tr w:rsidR="00C32B76" w:rsidRPr="00134972" w:rsidTr="00CC0AEF">
        <w:tc>
          <w:tcPr>
            <w:tcW w:w="720" w:type="dxa"/>
          </w:tcPr>
          <w:p w:rsidR="00C32B76" w:rsidRPr="00E055F6" w:rsidRDefault="00C32B76" w:rsidP="00CC0AEF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540" w:type="dxa"/>
          </w:tcPr>
          <w:p w:rsidR="00C32B76" w:rsidRPr="00134972" w:rsidRDefault="00C32B76" w:rsidP="00CC0AEF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38" w:type="dxa"/>
          </w:tcPr>
          <w:p w:rsidR="00C32B76" w:rsidRPr="00134972" w:rsidRDefault="00C32B76" w:rsidP="00CC0AEF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62" w:type="dxa"/>
          </w:tcPr>
          <w:p w:rsidR="00C32B76" w:rsidRPr="00E055F6" w:rsidRDefault="00C32B76" w:rsidP="00CC0AEF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4,0</w:t>
            </w:r>
          </w:p>
        </w:tc>
      </w:tr>
      <w:tr w:rsidR="00C32B76" w:rsidRPr="00134972" w:rsidTr="00CC0AEF">
        <w:trPr>
          <w:trHeight w:val="7289"/>
        </w:trPr>
        <w:tc>
          <w:tcPr>
            <w:tcW w:w="720" w:type="dxa"/>
          </w:tcPr>
          <w:p w:rsidR="00C32B76" w:rsidRDefault="00C32B76" w:rsidP="00CC0AEF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C32B76" w:rsidRPr="006F7F86" w:rsidRDefault="00C32B76" w:rsidP="00CC0AEF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C32B76" w:rsidRDefault="00264857" w:rsidP="00CC0AE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position w:val="-68"/>
                <w:sz w:val="26"/>
                <w:szCs w:val="26"/>
              </w:rPr>
              <w:pict>
                <v:group id="_x0000_s7262" style="position:absolute;margin-left:177.25pt;margin-top:38pt;width:210pt;height:81pt;z-index:253711872;mso-position-horizontal-relative:text;mso-position-vertical-relative:text" coordorigin="4308,7056" coordsize="4350,1620">
                  <v:line id="_x0000_s7263" style="position:absolute" from="7203,7396" to="7203,7950" strokeweight="1pt">
                    <v:stroke startarrow="block" startarrowwidth="narrow" endarrowwidth="narrow"/>
                  </v:line>
                  <v:line id="_x0000_s7264" style="position:absolute" from="4803,7186" to="4803,7925" strokeweight="1pt">
                    <v:stroke startarrow="block" startarrowwidth="narrow"/>
                  </v:line>
                  <v:shape id="_x0000_s7265" type="#_x0000_t202" style="position:absolute;left:5523;top:7876;width:565;height:508" filled="f" stroked="f">
                    <v:textbox style="mso-next-textbox:#_x0000_s7265">
                      <w:txbxContent>
                        <w:p w:rsidR="00264857" w:rsidRPr="00C2317F" w:rsidRDefault="00264857" w:rsidP="00264857">
                          <w:pPr>
                            <w:rPr>
                              <w:rFonts w:ascii="Times New Roman" w:hAnsi="Times New Roman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C</w:t>
                          </w:r>
                        </w:p>
                      </w:txbxContent>
                    </v:textbox>
                  </v:shape>
                  <v:shape id="_x0000_s7266" type="#_x0000_t202" style="position:absolute;left:6798;top:7876;width:565;height:479" filled="f" stroked="f">
                    <v:textbox style="mso-next-textbox:#_x0000_s7266">
                      <w:txbxContent>
                        <w:p w:rsidR="00264857" w:rsidRPr="00C2317F" w:rsidRDefault="00264857" w:rsidP="00264857">
                          <w:pPr>
                            <w:rPr>
                              <w:rFonts w:ascii="Times New Roman" w:hAnsi="Times New Roman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D</w:t>
                          </w:r>
                        </w:p>
                      </w:txbxContent>
                    </v:textbox>
                  </v:shape>
                  <v:shape id="_x0000_s7267" type="#_x0000_t202" style="position:absolute;left:7143;top:7336;width:810;height:479" filled="f" stroked="f">
                    <v:textbox style="mso-next-textbox:#_x0000_s7267">
                      <w:txbxContent>
                        <w:p w:rsidR="00264857" w:rsidRPr="00C2317F" w:rsidRDefault="00264857" w:rsidP="00264857">
                          <w:pPr>
                            <w:rPr>
                              <w:rFonts w:ascii="Times New Roman" w:hAnsi="Times New Roman"/>
                              <w:vertAlign w:val="subscript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R</w:t>
                          </w:r>
                          <w:r>
                            <w:rPr>
                              <w:rFonts w:ascii="Times New Roman" w:hAnsi="Times New Roman"/>
                              <w:vertAlign w:val="subscript"/>
                              <w:lang w:val="vi-VN"/>
                            </w:rPr>
                            <w:t>D</w:t>
                          </w:r>
                        </w:p>
                      </w:txbxContent>
                    </v:textbox>
                  </v:shape>
                  <v:shape id="_x0000_s7268" type="#_x0000_t202" style="position:absolute;left:4308;top:7126;width:811;height:479" filled="f" stroked="f">
                    <v:textbox style="mso-next-textbox:#_x0000_s7268">
                      <w:txbxContent>
                        <w:p w:rsidR="00264857" w:rsidRPr="00C2317F" w:rsidRDefault="00264857" w:rsidP="00264857">
                          <w:pPr>
                            <w:rPr>
                              <w:rFonts w:ascii="Times New Roman" w:hAnsi="Times New Roman"/>
                              <w:vertAlign w:val="subscript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R</w:t>
                          </w:r>
                          <w:r>
                            <w:rPr>
                              <w:rFonts w:ascii="Times New Roman" w:hAnsi="Times New Roman"/>
                              <w:vertAlign w:val="subscript"/>
                              <w:lang w:val="vi-VN"/>
                            </w:rPr>
                            <w:t>A</w:t>
                          </w:r>
                        </w:p>
                      </w:txbxContent>
                    </v:textbox>
                  </v:shape>
                  <v:shape id="_x0000_s7269" type="#_x0000_t202" style="position:absolute;left:4825;top:8198;width:935;height:478" filled="f" stroked="f">
                    <v:textbox style="mso-next-textbox:#_x0000_s7269">
                      <w:txbxContent>
                        <w:p w:rsidR="00264857" w:rsidRPr="005F599C" w:rsidRDefault="00264857" w:rsidP="00264857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0,4</w:t>
                          </w:r>
                          <w:r w:rsidRPr="005F599C">
                            <w:rPr>
                              <w:sz w:val="20"/>
                              <w:szCs w:val="20"/>
                            </w:rPr>
                            <w:t>m</w:t>
                          </w:r>
                        </w:p>
                      </w:txbxContent>
                    </v:textbox>
                  </v:shape>
                  <v:group id="_x0000_s7270" style="position:absolute;left:7007;top:7938;width:389;height:370" coordorigin="10363,5369" coordsize="374,370">
                    <v:oval id="_x0000_s7271" style="position:absolute;left:10500;top:5553;width:109;height:93"/>
                    <v:line id="_x0000_s7272" style="position:absolute" from="10554,5461" to="10554,5553"/>
                    <v:oval id="_x0000_s7273" style="position:absolute;left:10500;top:5369;width:109;height:92"/>
                    <v:group id="_x0000_s7274" style="position:absolute;left:10363;top:5646;width:374;height:93" coordorigin="7485,9540" coordsize="615,180">
                      <v:line id="_x0000_s7275" style="position:absolute" from="7560,9540" to="8100,9540"/>
                      <v:line id="_x0000_s7276" style="position:absolute;flip:x" from="7815,9540" to="7995,9720"/>
                      <v:line id="_x0000_s7277" style="position:absolute;flip:x" from="7590,9540" to="7770,9720"/>
                      <v:line id="_x0000_s7278" style="position:absolute;flip:x" from="7920,9540" to="8100,9720"/>
                      <v:line id="_x0000_s7279" style="position:absolute;flip:x" from="7485,9540" to="7665,9720"/>
                      <v:line id="_x0000_s7280" style="position:absolute;flip:x" from="7710,9540" to="7890,9720"/>
                    </v:group>
                  </v:group>
                  <v:line id="_x0000_s7281" style="position:absolute" from="8019,7392" to="8019,7946" strokeweight="1pt">
                    <v:stroke endarrow="block" endarrowwidth="narrow"/>
                  </v:line>
                  <v:shape id="_x0000_s7282" type="#_x0000_t202" style="position:absolute;left:4338;top:7758;width:608;height:479" filled="f" stroked="f">
                    <v:textbox style="mso-next-textbox:#_x0000_s7282">
                      <w:txbxContent>
                        <w:p w:rsidR="00264857" w:rsidRPr="00747B85" w:rsidRDefault="00264857" w:rsidP="00264857">
                          <w:r>
                            <w:t>A</w:t>
                          </w:r>
                        </w:p>
                      </w:txbxContent>
                    </v:textbox>
                  </v:shape>
                  <v:shape id="_x0000_s7283" type="#_x0000_t202" style="position:absolute;left:8050;top:7812;width:608;height:480" filled="f" stroked="f">
                    <v:textbox style="mso-next-textbox:#_x0000_s7283">
                      <w:txbxContent>
                        <w:p w:rsidR="00264857" w:rsidRPr="00747B85" w:rsidRDefault="00264857" w:rsidP="00264857">
                          <w:r>
                            <w:t>B</w:t>
                          </w:r>
                        </w:p>
                      </w:txbxContent>
                    </v:textbox>
                  </v:shape>
                  <v:line id="_x0000_s7284" style="position:absolute" from="5604,7960" to="5604,8598"/>
                  <v:line id="_x0000_s7285" style="position:absolute" from="4796,7940" to="4796,8578"/>
                  <v:line id="_x0000_s7286" style="position:absolute" from="8034,7985" to="8034,8623"/>
                  <v:line id="_x0000_s7287" style="position:absolute" from="4811,8516" to="8050,8516"/>
                  <v:group id="_x0000_s7288" style="position:absolute;left:4591;top:7936;width:389;height:370" coordorigin="7281,5369" coordsize="374,370">
                    <v:oval id="_x0000_s7289" style="position:absolute;left:7427;top:5369;width:110;height:92"/>
                    <v:line id="_x0000_s7290" style="position:absolute" from="7326,5646" to="7655,5646"/>
                    <v:line id="_x0000_s7291" style="position:absolute;flip:x" from="7482,5646" to="7591,5739"/>
                    <v:line id="_x0000_s7292" style="position:absolute;flip:x" from="7345,5646" to="7454,5739"/>
                    <v:line id="_x0000_s7293" style="position:absolute;flip:x" from="7545,5646" to="7655,5739"/>
                    <v:line id="_x0000_s7294" style="position:absolute;flip:x" from="7418,5646" to="7527,5739"/>
                    <v:line id="_x0000_s7295" style="position:absolute;flip:x" from="7372,5461" to="7482,5646"/>
                    <v:line id="_x0000_s7296" style="position:absolute" from="7482,5461" to="7591,5646"/>
                    <v:line id="_x0000_s7297" style="position:absolute;flip:x" from="7281,5646" to="7390,5739"/>
                  </v:group>
                  <v:line id="_x0000_s7298" style="position:absolute;flip:x" from="7141,8477" to="7256,8569"/>
                  <v:line id="_x0000_s7299" style="position:absolute;flip:x" from="7987,8477" to="8100,8569"/>
                  <v:line id="_x0000_s7300" style="position:absolute;flip:x" from="4749,8463" to="4863,8556"/>
                  <v:line id="_x0000_s7301" style="position:absolute" from="4780,7938" to="8086,7938" strokeweight="1.5pt"/>
                  <v:line id="_x0000_s7302" style="position:absolute" from="7206,7945" to="7206,8583"/>
                  <v:line id="_x0000_s7303" style="position:absolute;flip:x" from="5557,8477" to="5671,8569"/>
                  <v:shape id="_x0000_s7304" type="#_x0000_t202" style="position:absolute;left:7926;top:7345;width:561;height:479" filled="f" stroked="f">
                    <v:textbox style="mso-next-textbox:#_x0000_s7304">
                      <w:txbxContent>
                        <w:p w:rsidR="00264857" w:rsidRPr="00D91D11" w:rsidRDefault="00264857" w:rsidP="00264857">
                          <w:pPr>
                            <w:rPr>
                              <w:vertAlign w:val="subscript"/>
                            </w:rPr>
                          </w:pPr>
                          <w:r>
                            <w:t>P</w:t>
                          </w:r>
                          <w:r>
                            <w:rPr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_x0000_s7305" type="#_x0000_t202" style="position:absolute;left:6134;top:8191;width:935;height:478" filled="f" stroked="f">
                    <v:textbox style="mso-next-textbox:#_x0000_s7305">
                      <w:txbxContent>
                        <w:p w:rsidR="00264857" w:rsidRPr="005F599C" w:rsidRDefault="00264857" w:rsidP="00264857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0,6</w:t>
                          </w:r>
                          <w:r w:rsidRPr="005F599C">
                            <w:rPr>
                              <w:sz w:val="20"/>
                              <w:szCs w:val="20"/>
                            </w:rPr>
                            <w:t>m</w:t>
                          </w:r>
                        </w:p>
                      </w:txbxContent>
                    </v:textbox>
                  </v:shape>
                  <v:shape id="_x0000_s7306" type="#_x0000_t202" style="position:absolute;left:7193;top:8191;width:935;height:478" filled="f" stroked="f">
                    <v:textbox style="mso-next-textbox:#_x0000_s7306">
                      <w:txbxContent>
                        <w:p w:rsidR="00264857" w:rsidRPr="005F599C" w:rsidRDefault="00264857" w:rsidP="00264857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0,4</w:t>
                          </w:r>
                          <w:r w:rsidRPr="005F599C">
                            <w:rPr>
                              <w:sz w:val="20"/>
                              <w:szCs w:val="20"/>
                            </w:rPr>
                            <w:t>m</w:t>
                          </w:r>
                        </w:p>
                      </w:txbxContent>
                    </v:textbox>
                  </v:shape>
                  <v:line id="_x0000_s7307" style="position:absolute" from="5604,7208" to="5604,7947" strokeweight="1pt">
                    <v:stroke endarrow="block" endarrowwidth="narrow"/>
                  </v:line>
                  <v:shape id="_x0000_s7308" type="#_x0000_t202" style="position:absolute;left:5542;top:7056;width:561;height:479" filled="f" stroked="f">
                    <v:textbox style="mso-next-textbox:#_x0000_s7308">
                      <w:txbxContent>
                        <w:p w:rsidR="00264857" w:rsidRPr="00D91D11" w:rsidRDefault="00264857" w:rsidP="00264857">
                          <w:pPr>
                            <w:rPr>
                              <w:vertAlign w:val="subscript"/>
                            </w:rPr>
                          </w:pPr>
                          <w:r>
                            <w:t>P</w:t>
                          </w:r>
                          <w:r>
                            <w:rPr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line id="_x0000_s7309" style="position:absolute;flip:x" from="5622,7657" to="5778,7941"/>
                  <v:shape id="_x0000_s7310" type="#_x0000_t19" style="position:absolute;left:5370;top:7581;width:421;height:180;flip:x" coordsize="39198,21600" adj="-9473828,,17598" path="wr-4002,,39198,43200,,9075,39198,21600nfewr-4002,,39198,43200,,9075,39198,21600l17598,21600nsxe">
                    <v:stroke endarrow="block" endarrowwidth="narrow"/>
                    <v:path o:connectlocs="0,9075;39198,21600;17598,21600"/>
                  </v:shape>
                  <v:shape id="_x0000_s7311" type="#_x0000_t202" style="position:absolute;left:5103;top:7208;width:732;height:479" filled="f" stroked="f">
                    <v:textbox style="mso-next-textbox:#_x0000_s7311">
                      <w:txbxContent>
                        <w:p w:rsidR="00264857" w:rsidRPr="00D91D11" w:rsidRDefault="00264857" w:rsidP="00264857">
                          <w:pPr>
                            <w:rPr>
                              <w:vertAlign w:val="subscript"/>
                            </w:rPr>
                          </w:pPr>
                          <w:r>
                            <w:t>m</w:t>
                          </w:r>
                        </w:p>
                      </w:txbxContent>
                    </v:textbox>
                  </v:shape>
                </v:group>
              </w:pict>
            </w:r>
            <w:r w:rsidR="00C32B76">
              <w:rPr>
                <w:rFonts w:ascii="Times New Roman" w:hAnsi="Times New Roman"/>
                <w:position w:val="-68"/>
                <w:sz w:val="26"/>
                <w:szCs w:val="26"/>
              </w:rPr>
              <w:t xml:space="preserve">      </w:t>
            </w:r>
            <w:r w:rsidRPr="001D525A">
              <w:rPr>
                <w:rFonts w:ascii="Times New Roman" w:hAnsi="Times New Roman"/>
                <w:position w:val="-68"/>
                <w:sz w:val="26"/>
                <w:szCs w:val="26"/>
              </w:rPr>
              <w:object w:dxaOrig="4099" w:dyaOrig="1480">
                <v:shape id="_x0000_i1060" type="#_x0000_t75" style="width:224.25pt;height:81pt" o:ole="">
                  <v:imagedata r:id="rId105" o:title=""/>
                </v:shape>
                <o:OLEObject Type="Embed" ProgID="Equation.3" ShapeID="_x0000_i1060" DrawAspect="Content" ObjectID="_1587839814" r:id="rId106"/>
              </w:object>
            </w:r>
          </w:p>
          <w:p w:rsidR="00C32B76" w:rsidRPr="00EA6EFB" w:rsidRDefault="00C32B76" w:rsidP="00CC0AEF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C32B76" w:rsidRPr="009F4303" w:rsidRDefault="00C32B76" w:rsidP="00CC0AEF">
            <w:pPr>
              <w:numPr>
                <w:ilvl w:val="0"/>
                <w:numId w:val="9"/>
              </w:num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Biểu đồ Q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y</w:t>
            </w:r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C32B76" w:rsidRPr="0050643E" w:rsidRDefault="00C32B76" w:rsidP="00CC0AEF">
            <w:pPr>
              <w:ind w:firstLine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Đoạn AC:  </w:t>
            </w:r>
            <w:r w:rsidR="007E7ECF" w:rsidRPr="00FE677C">
              <w:rPr>
                <w:position w:val="-14"/>
                <w:sz w:val="26"/>
                <w:szCs w:val="26"/>
              </w:rPr>
              <w:object w:dxaOrig="1700" w:dyaOrig="380">
                <v:shape id="_x0000_i1062" type="#_x0000_t75" style="width:100.5pt;height:22.5pt" o:ole="">
                  <v:imagedata r:id="rId107" o:title=""/>
                </v:shape>
                <o:OLEObject Type="Embed" ProgID="Equation.3" ShapeID="_x0000_i1062" DrawAspect="Content" ObjectID="_1587839815" r:id="rId108"/>
              </w:object>
            </w:r>
            <w:r>
              <w:rPr>
                <w:sz w:val="26"/>
                <w:szCs w:val="26"/>
              </w:rPr>
              <w:tab/>
            </w:r>
          </w:p>
          <w:p w:rsidR="00C32B76" w:rsidRPr="0050643E" w:rsidRDefault="00C32B76" w:rsidP="00CC0AEF">
            <w:pPr>
              <w:ind w:firstLine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Đoạn CD:  </w:t>
            </w:r>
            <w:r w:rsidR="007E7ECF" w:rsidRPr="00FE677C">
              <w:rPr>
                <w:position w:val="-14"/>
                <w:sz w:val="26"/>
                <w:szCs w:val="26"/>
              </w:rPr>
              <w:object w:dxaOrig="2240" w:dyaOrig="400">
                <v:shape id="_x0000_i1063" type="#_x0000_t75" style="width:125.25pt;height:22.5pt" o:ole="">
                  <v:imagedata r:id="rId109" o:title=""/>
                </v:shape>
                <o:OLEObject Type="Embed" ProgID="Equation.3" ShapeID="_x0000_i1063" DrawAspect="Content" ObjectID="_1587839816" r:id="rId110"/>
              </w:object>
            </w:r>
            <w:r>
              <w:rPr>
                <w:sz w:val="26"/>
                <w:szCs w:val="26"/>
              </w:rPr>
              <w:t xml:space="preserve">    </w:t>
            </w:r>
          </w:p>
          <w:p w:rsidR="00C32B76" w:rsidRPr="00FE677C" w:rsidRDefault="00C32B76" w:rsidP="00CC0AEF">
            <w:pPr>
              <w:ind w:firstLine="36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Đoạn DB:  </w:t>
            </w:r>
            <w:r w:rsidR="007E7ECF" w:rsidRPr="00FE677C">
              <w:rPr>
                <w:position w:val="-14"/>
                <w:sz w:val="26"/>
                <w:szCs w:val="26"/>
              </w:rPr>
              <w:object w:dxaOrig="2640" w:dyaOrig="400">
                <v:shape id="_x0000_i1061" type="#_x0000_t75" style="width:150.75pt;height:23.25pt" o:ole="">
                  <v:imagedata r:id="rId111" o:title=""/>
                </v:shape>
                <o:OLEObject Type="Embed" ProgID="Equation.3" ShapeID="_x0000_i1061" DrawAspect="Content" ObjectID="_1587839817" r:id="rId112"/>
              </w:object>
            </w:r>
            <w:r>
              <w:rPr>
                <w:sz w:val="26"/>
                <w:szCs w:val="26"/>
              </w:rPr>
              <w:t xml:space="preserve">  </w:t>
            </w:r>
          </w:p>
          <w:p w:rsidR="00C32B76" w:rsidRPr="00135C2E" w:rsidRDefault="00C32B76" w:rsidP="00CC0AEF">
            <w:pPr>
              <w:ind w:left="360"/>
              <w:rPr>
                <w:rFonts w:ascii="Times New Roman" w:hAnsi="Times New Roman"/>
                <w:b/>
                <w:sz w:val="16"/>
                <w:szCs w:val="16"/>
              </w:rPr>
            </w:pP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 biểu đồ: Mỗi đoạn vẽ đúng được (0,125)</w:t>
            </w:r>
          </w:p>
          <w:p w:rsidR="00C32B76" w:rsidRPr="00586AC2" w:rsidRDefault="00C32B76" w:rsidP="00CC0AEF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/>
                <w:sz w:val="26"/>
                <w:szCs w:val="26"/>
              </w:rPr>
            </w:pPr>
            <w:r w:rsidRPr="00586AC2">
              <w:rPr>
                <w:rFonts w:ascii="Times New Roman" w:hAnsi="Times New Roman"/>
                <w:sz w:val="26"/>
                <w:szCs w:val="26"/>
              </w:rPr>
              <w:t>Biể</w:t>
            </w:r>
            <w:r w:rsidRPr="00586AC2">
              <w:rPr>
                <w:rFonts w:ascii="Times New Roman" w:hAnsi="Times New Roman" w:cs="VNI-Times"/>
                <w:sz w:val="26"/>
                <w:szCs w:val="26"/>
              </w:rPr>
              <w:t xml:space="preserve">u </w:t>
            </w:r>
            <w:r w:rsidRPr="00586AC2">
              <w:rPr>
                <w:rFonts w:ascii="Times New Roman" w:hAnsi="Times New Roman"/>
                <w:sz w:val="26"/>
                <w:szCs w:val="26"/>
              </w:rPr>
              <w:t>đồ M</w:t>
            </w:r>
            <w:r w:rsidRPr="00586AC2">
              <w:rPr>
                <w:rFonts w:ascii="Times New Roman" w:hAnsi="Times New Roman"/>
                <w:sz w:val="26"/>
                <w:szCs w:val="26"/>
                <w:vertAlign w:val="subscript"/>
              </w:rPr>
              <w:t>x</w:t>
            </w:r>
            <w:r w:rsidRPr="00586AC2">
              <w:rPr>
                <w:rFonts w:ascii="Times New Roman" w:hAnsi="Times New Roman"/>
                <w:sz w:val="26"/>
                <w:szCs w:val="26"/>
              </w:rPr>
              <w:t xml:space="preserve">: </w:t>
            </w:r>
          </w:p>
          <w:p w:rsidR="00C32B76" w:rsidRPr="0050643E" w:rsidRDefault="00C32B76" w:rsidP="00CC0AEF">
            <w:pPr>
              <w:ind w:firstLine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Đoạn AC</w:t>
            </w:r>
            <w:r w:rsidR="007E7ECF" w:rsidRPr="009F4303">
              <w:rPr>
                <w:position w:val="-32"/>
                <w:sz w:val="26"/>
                <w:szCs w:val="26"/>
              </w:rPr>
              <w:object w:dxaOrig="2480" w:dyaOrig="760">
                <v:shape id="_x0000_i1064" type="#_x0000_t75" style="width:137.25pt;height:42pt" o:ole="">
                  <v:imagedata r:id="rId113" o:title=""/>
                </v:shape>
                <o:OLEObject Type="Embed" ProgID="Equation.3" ShapeID="_x0000_i1064" DrawAspect="Content" ObjectID="_1587839818" r:id="rId114"/>
              </w:object>
            </w:r>
            <w:r>
              <w:rPr>
                <w:sz w:val="26"/>
                <w:szCs w:val="26"/>
              </w:rPr>
              <w:tab/>
              <w:t xml:space="preserve"> </w:t>
            </w:r>
          </w:p>
          <w:p w:rsidR="00C32B76" w:rsidRPr="0050643E" w:rsidRDefault="00C32B76" w:rsidP="00CC0AEF">
            <w:pPr>
              <w:ind w:left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Đoạn CD</w:t>
            </w:r>
            <w:r w:rsidR="000625A2" w:rsidRPr="00E261DF">
              <w:rPr>
                <w:position w:val="-34"/>
                <w:sz w:val="26"/>
                <w:szCs w:val="26"/>
              </w:rPr>
              <w:object w:dxaOrig="3780" w:dyaOrig="800">
                <v:shape id="_x0000_i1065" type="#_x0000_t75" style="width:212.25pt;height:45.75pt" o:ole="">
                  <v:imagedata r:id="rId115" o:title=""/>
                </v:shape>
                <o:OLEObject Type="Embed" ProgID="Equation.3" ShapeID="_x0000_i1065" DrawAspect="Content" ObjectID="_1587839819" r:id="rId116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C32B76" w:rsidRPr="0050643E" w:rsidRDefault="00C32B76" w:rsidP="00CC0AEF">
            <w:pPr>
              <w:ind w:left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Đoạn DB</w:t>
            </w:r>
            <w:r w:rsidR="000625A2" w:rsidRPr="00E261DF">
              <w:rPr>
                <w:position w:val="-34"/>
                <w:sz w:val="26"/>
                <w:szCs w:val="26"/>
              </w:rPr>
              <w:object w:dxaOrig="4360" w:dyaOrig="800">
                <v:shape id="_x0000_i1066" type="#_x0000_t75" style="width:253.5pt;height:47.25pt" o:ole="">
                  <v:imagedata r:id="rId117" o:title=""/>
                </v:shape>
                <o:OLEObject Type="Embed" ProgID="Equation.3" ShapeID="_x0000_i1066" DrawAspect="Content" ObjectID="_1587839820" r:id="rId118"/>
              </w:object>
            </w:r>
            <w:r>
              <w:rPr>
                <w:sz w:val="26"/>
                <w:szCs w:val="26"/>
              </w:rPr>
              <w:tab/>
            </w:r>
          </w:p>
          <w:p w:rsidR="00C32B76" w:rsidRPr="00CB6A11" w:rsidRDefault="00C32B76" w:rsidP="00CC0AE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</w:t>
            </w: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 biể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u đồ: Mỗi đoạn vẽ đúng được (0,</w:t>
            </w: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25)</w:t>
            </w:r>
          </w:p>
          <w:p w:rsidR="00C32B76" w:rsidRPr="002E2DF7" w:rsidRDefault="00C32B76" w:rsidP="00CC0AEF">
            <w:pPr>
              <w:ind w:left="720" w:firstLine="18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C32B76" w:rsidRDefault="00C32B76" w:rsidP="00CC0AEF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E055F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C32B76" w:rsidRDefault="00C32B76" w:rsidP="00CC0AEF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C32B76" w:rsidRDefault="00C32B76" w:rsidP="00CC0AEF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C32B76" w:rsidRDefault="00C32B76" w:rsidP="00CC0AEF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C32B76" w:rsidRDefault="00C32B76" w:rsidP="00CC0AEF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32B76" w:rsidRDefault="00C32B76" w:rsidP="00CC0AEF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C32B76" w:rsidRDefault="00C32B76" w:rsidP="00CC0AEF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C32B76" w:rsidRDefault="00C32B76" w:rsidP="00CC0AEF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C32B76" w:rsidRDefault="00C32B76" w:rsidP="00CC0A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C32B76" w:rsidRDefault="00C32B76" w:rsidP="00CC0AEF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32B76" w:rsidRDefault="00C32B76" w:rsidP="00CC0AEF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C32B76" w:rsidRDefault="00C32B76" w:rsidP="00CC0AEF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32B76" w:rsidRDefault="00C32B76" w:rsidP="00CC0AEF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C32B76" w:rsidRDefault="00C32B76" w:rsidP="00CC0AEF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32B76" w:rsidRDefault="00C32B76" w:rsidP="00CC0AEF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C32B76" w:rsidRDefault="00C32B76" w:rsidP="00CC0AEF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</w:tc>
      </w:tr>
      <w:tr w:rsidR="00C32B76" w:rsidRPr="00134972" w:rsidTr="00CC0AEF">
        <w:tc>
          <w:tcPr>
            <w:tcW w:w="720" w:type="dxa"/>
          </w:tcPr>
          <w:p w:rsidR="00C32B76" w:rsidRPr="00134972" w:rsidRDefault="00C32B76" w:rsidP="00CC0AEF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540" w:type="dxa"/>
          </w:tcPr>
          <w:p w:rsidR="00C32B76" w:rsidRPr="00F87AB4" w:rsidRDefault="00C32B76" w:rsidP="00CC0AEF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87AB4"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C32B76" w:rsidRPr="0050643E" w:rsidRDefault="00C32B76" w:rsidP="00CC0AEF">
            <w:pPr>
              <w:ind w:firstLine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position w:val="-34"/>
                <w:sz w:val="26"/>
                <w:szCs w:val="26"/>
              </w:rPr>
              <w:t xml:space="preserve">       </w:t>
            </w:r>
            <w:r w:rsidR="00262976" w:rsidRPr="000625A2">
              <w:rPr>
                <w:rFonts w:ascii="Times New Roman" w:hAnsi="Times New Roman"/>
                <w:position w:val="-30"/>
                <w:sz w:val="26"/>
                <w:szCs w:val="26"/>
              </w:rPr>
              <w:object w:dxaOrig="4140" w:dyaOrig="680">
                <v:shape id="_x0000_i1067" type="#_x0000_t75" style="width:232.5pt;height:38.25pt" o:ole="">
                  <v:imagedata r:id="rId119" o:title=""/>
                </v:shape>
                <o:OLEObject Type="Embed" ProgID="Equation.3" ShapeID="_x0000_i1067" DrawAspect="Content" ObjectID="_1587839821" r:id="rId120"/>
              </w:object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C32B76" w:rsidRPr="00586AC2" w:rsidRDefault="00C32B76" w:rsidP="000625A2">
            <w:pPr>
              <w:ind w:firstLine="7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Vì </w:t>
            </w:r>
            <w:r>
              <w:rPr>
                <w:rFonts w:ascii="Times New Roman" w:hAnsi="Times New Roman"/>
                <w:sz w:val="26"/>
                <w:szCs w:val="26"/>
              </w:rPr>
              <w:sym w:font="Symbol" w:char="F073"/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625A2">
              <w:rPr>
                <w:rFonts w:ascii="Times New Roman" w:hAnsi="Times New Roman"/>
                <w:sz w:val="26"/>
                <w:szCs w:val="26"/>
              </w:rPr>
              <w:t>&lt;</w:t>
            </w:r>
            <w:r>
              <w:rPr>
                <w:rFonts w:ascii="Times New Roman" w:hAnsi="Times New Roman"/>
                <w:sz w:val="26"/>
                <w:szCs w:val="26"/>
              </w:rPr>
              <w:sym w:font="Symbol" w:char="F05B"/>
            </w:r>
            <w:r>
              <w:rPr>
                <w:rFonts w:ascii="Times New Roman" w:hAnsi="Times New Roman"/>
                <w:sz w:val="26"/>
                <w:szCs w:val="26"/>
              </w:rPr>
              <w:sym w:font="Symbol" w:char="F073"/>
            </w:r>
            <w:r>
              <w:rPr>
                <w:rFonts w:ascii="Times New Roman" w:hAnsi="Times New Roman"/>
                <w:sz w:val="26"/>
                <w:szCs w:val="26"/>
              </w:rPr>
              <w:sym w:font="Symbol" w:char="F05D"/>
            </w:r>
            <w:r>
              <w:rPr>
                <w:rFonts w:ascii="Times New Roman" w:hAnsi="Times New Roman"/>
                <w:sz w:val="26"/>
                <w:szCs w:val="26"/>
              </w:rPr>
              <w:t xml:space="preserve"> nên dầm đảm bảo độ bền</w:t>
            </w:r>
            <w:r>
              <w:rPr>
                <w:rFonts w:ascii="Times New Roman" w:hAnsi="Times New Roman"/>
                <w:sz w:val="26"/>
                <w:szCs w:val="26"/>
              </w:rPr>
              <w:tab/>
              <w:t xml:space="preserve"> </w:t>
            </w:r>
            <w:r>
              <w:rPr>
                <w:rFonts w:ascii="Times New Roman" w:hAnsi="Times New Roman"/>
                <w:position w:val="-30"/>
                <w:sz w:val="26"/>
                <w:szCs w:val="26"/>
              </w:rPr>
              <w:t xml:space="preserve">  </w:t>
            </w:r>
          </w:p>
        </w:tc>
        <w:tc>
          <w:tcPr>
            <w:tcW w:w="962" w:type="dxa"/>
          </w:tcPr>
          <w:p w:rsidR="00C32B76" w:rsidRPr="002E2DF7" w:rsidRDefault="00C32B76" w:rsidP="00CC0AEF">
            <w:pPr>
              <w:jc w:val="center"/>
              <w:rPr>
                <w:rFonts w:ascii="Times New Roman" w:hAnsi="Times New Roman"/>
              </w:rPr>
            </w:pPr>
          </w:p>
          <w:p w:rsidR="00C32B76" w:rsidRDefault="00C32B76" w:rsidP="00CC0AEF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E055F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C32B76" w:rsidRPr="00E055F6" w:rsidRDefault="00C32B76" w:rsidP="00CC0AEF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</w:tbl>
    <w:p w:rsidR="00C32B76" w:rsidRDefault="00C32B76" w:rsidP="00C32B76"/>
    <w:p w:rsidR="00C32B76" w:rsidRPr="00F87AB4" w:rsidRDefault="00C32B76" w:rsidP="00C32B76">
      <w:pPr>
        <w:jc w:val="center"/>
        <w:rPr>
          <w:rFonts w:ascii="Times New Roman" w:hAnsi="Times New Roman"/>
        </w:rPr>
      </w:pPr>
      <w:r w:rsidRPr="00B309FB">
        <w:rPr>
          <w:rFonts w:ascii="Times New Roman" w:hAnsi="Times New Roman"/>
        </w:rPr>
        <w:t>------HẾT----</w:t>
      </w:r>
    </w:p>
    <w:p w:rsidR="00C32B76" w:rsidRPr="0021191F" w:rsidRDefault="00C32B76" w:rsidP="00C32B76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C32B76" w:rsidRPr="00115992" w:rsidRDefault="00C32B76" w:rsidP="00C32B76">
      <w:pPr>
        <w:rPr>
          <w:rFonts w:ascii="Times New Roman" w:hAnsi="Times New Roman"/>
          <w:b/>
          <w:bCs/>
          <w:lang w:val="vi-VN"/>
        </w:rPr>
      </w:pPr>
      <w:r>
        <w:rPr>
          <w:rFonts w:ascii="Times New Roman" w:hAnsi="Times New Roman"/>
        </w:rPr>
        <w:t xml:space="preserve">   </w:t>
      </w:r>
      <w:r w:rsidRPr="00115992">
        <w:rPr>
          <w:rFonts w:ascii="Times New Roman" w:hAnsi="Times New Roman"/>
          <w:lang w:val="vi-VN"/>
        </w:rPr>
        <w:t>(Ký và ghi rõ họ tên)</w:t>
      </w:r>
      <w:r w:rsidRPr="00115992">
        <w:rPr>
          <w:rFonts w:ascii="Times New Roman" w:hAnsi="Times New Roman"/>
          <w:lang w:val="vi-VN"/>
        </w:rPr>
        <w:tab/>
        <w:t xml:space="preserve">         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</w:t>
      </w:r>
      <w:r w:rsidRPr="00115992">
        <w:rPr>
          <w:rFonts w:ascii="Times New Roman" w:hAnsi="Times New Roman"/>
          <w:lang w:val="vi-VN"/>
        </w:rPr>
        <w:t>(Ký và ghi rõ họ tên)</w:t>
      </w:r>
    </w:p>
    <w:p w:rsidR="00C32B76" w:rsidRPr="00115992" w:rsidRDefault="00C32B76" w:rsidP="00C32B76">
      <w:pPr>
        <w:rPr>
          <w:rFonts w:ascii="Times New Roman" w:hAnsi="Times New Roman"/>
          <w:b/>
          <w:bCs/>
          <w:lang w:val="vi-VN"/>
        </w:rPr>
      </w:pPr>
    </w:p>
    <w:p w:rsidR="00C32B76" w:rsidRPr="00115992" w:rsidRDefault="00C32B76" w:rsidP="00C32B76">
      <w:pPr>
        <w:rPr>
          <w:rFonts w:ascii="Times New Roman" w:hAnsi="Times New Roman"/>
        </w:rPr>
      </w:pPr>
    </w:p>
    <w:p w:rsidR="00C32B76" w:rsidRPr="00115992" w:rsidRDefault="00C32B76" w:rsidP="00C32B76">
      <w:pPr>
        <w:rPr>
          <w:rFonts w:ascii="Times New Roman" w:hAnsi="Times New Roman"/>
        </w:rPr>
      </w:pPr>
    </w:p>
    <w:p w:rsidR="00C32B76" w:rsidRPr="00115992" w:rsidRDefault="00C32B76" w:rsidP="00C32B76">
      <w:pPr>
        <w:spacing w:line="288" w:lineRule="auto"/>
        <w:jc w:val="both"/>
        <w:rPr>
          <w:rFonts w:ascii="Times New Roman" w:hAnsi="Times New Roman"/>
          <w:b/>
          <w:u w:val="single"/>
        </w:rPr>
      </w:pPr>
    </w:p>
    <w:p w:rsidR="00C32B76" w:rsidRPr="00115992" w:rsidRDefault="00C32B76" w:rsidP="00C32B76">
      <w:pPr>
        <w:spacing w:line="288" w:lineRule="auto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   Vũ Quang Khải</w:t>
      </w:r>
      <w:r w:rsidRPr="00115992">
        <w:rPr>
          <w:rFonts w:ascii="Times New Roman" w:hAnsi="Times New Roman"/>
          <w:b/>
          <w:i/>
          <w:lang w:val="vi-VN"/>
        </w:rPr>
        <w:tab/>
        <w:t xml:space="preserve">       </w:t>
      </w:r>
      <w:r w:rsidRPr="00115992"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  <w:b/>
          <w:i/>
        </w:rPr>
        <w:t xml:space="preserve">           </w:t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  <w:t xml:space="preserve"> </w:t>
      </w:r>
      <w:r w:rsidRPr="00115992">
        <w:rPr>
          <w:rFonts w:ascii="Times New Roman" w:hAnsi="Times New Roman"/>
          <w:b/>
          <w:i/>
          <w:lang w:val="vi-VN"/>
        </w:rPr>
        <w:t>Phan Thị Xuân Trang</w:t>
      </w:r>
      <w:r w:rsidRPr="00115992">
        <w:rPr>
          <w:rFonts w:ascii="Times New Roman" w:hAnsi="Times New Roman"/>
          <w:b/>
          <w:i/>
          <w:lang w:val="vi-VN"/>
        </w:rPr>
        <w:tab/>
        <w:t xml:space="preserve">        </w:t>
      </w:r>
    </w:p>
    <w:p w:rsidR="00C32B76" w:rsidRPr="00C32B76" w:rsidRDefault="00C32B76" w:rsidP="00FD3BE6"/>
    <w:sectPr w:rsidR="00C32B76" w:rsidRPr="00C32B76" w:rsidSect="00961B57">
      <w:pgSz w:w="11909" w:h="16834" w:code="9"/>
      <w:pgMar w:top="864" w:right="576" w:bottom="576" w:left="1296" w:header="288" w:footer="288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UniversalMath1 BT">
    <w:altName w:val="Symbol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A5875"/>
    <w:multiLevelType w:val="hybridMultilevel"/>
    <w:tmpl w:val="74FE9E3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6A2442"/>
    <w:multiLevelType w:val="hybridMultilevel"/>
    <w:tmpl w:val="E9087DF0"/>
    <w:lvl w:ilvl="0" w:tplc="91503E42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1A6F5BF9"/>
    <w:multiLevelType w:val="hybridMultilevel"/>
    <w:tmpl w:val="BA2E030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104479F"/>
    <w:multiLevelType w:val="hybridMultilevel"/>
    <w:tmpl w:val="9F18F2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4144553"/>
    <w:multiLevelType w:val="hybridMultilevel"/>
    <w:tmpl w:val="0AF0D7DC"/>
    <w:lvl w:ilvl="0" w:tplc="C3D0B0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5E0539F"/>
    <w:multiLevelType w:val="hybridMultilevel"/>
    <w:tmpl w:val="54849F16"/>
    <w:lvl w:ilvl="0" w:tplc="4E326B7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17B2632"/>
    <w:multiLevelType w:val="hybridMultilevel"/>
    <w:tmpl w:val="74FE9E3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51A1983"/>
    <w:multiLevelType w:val="hybridMultilevel"/>
    <w:tmpl w:val="9D40365C"/>
    <w:lvl w:ilvl="0" w:tplc="948893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E46D6F"/>
    <w:multiLevelType w:val="hybridMultilevel"/>
    <w:tmpl w:val="0AF0D7DC"/>
    <w:lvl w:ilvl="0" w:tplc="C3D0B0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8967EC7"/>
    <w:multiLevelType w:val="hybridMultilevel"/>
    <w:tmpl w:val="49BC2ED4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D3248E6"/>
    <w:multiLevelType w:val="hybridMultilevel"/>
    <w:tmpl w:val="49BC2ED4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0"/>
  </w:num>
  <w:num w:numId="6">
    <w:abstractNumId w:val="6"/>
  </w:num>
  <w:num w:numId="7">
    <w:abstractNumId w:val="4"/>
  </w:num>
  <w:num w:numId="8">
    <w:abstractNumId w:val="7"/>
  </w:num>
  <w:num w:numId="9">
    <w:abstractNumId w:val="5"/>
  </w:num>
  <w:num w:numId="10">
    <w:abstractNumId w:val="9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compat/>
  <w:rsids>
    <w:rsidRoot w:val="007F1FEB"/>
    <w:rsid w:val="000625A2"/>
    <w:rsid w:val="000C1B5C"/>
    <w:rsid w:val="000D6FAD"/>
    <w:rsid w:val="00131524"/>
    <w:rsid w:val="00192E46"/>
    <w:rsid w:val="001A4CC1"/>
    <w:rsid w:val="001A51D0"/>
    <w:rsid w:val="001B456C"/>
    <w:rsid w:val="001F48EA"/>
    <w:rsid w:val="00262976"/>
    <w:rsid w:val="00264857"/>
    <w:rsid w:val="00275BA9"/>
    <w:rsid w:val="00362B08"/>
    <w:rsid w:val="003957FC"/>
    <w:rsid w:val="003A3C59"/>
    <w:rsid w:val="003A57FC"/>
    <w:rsid w:val="003B2083"/>
    <w:rsid w:val="003D31FA"/>
    <w:rsid w:val="004B5D84"/>
    <w:rsid w:val="004B7674"/>
    <w:rsid w:val="00517A0E"/>
    <w:rsid w:val="00531E07"/>
    <w:rsid w:val="00533115"/>
    <w:rsid w:val="0055740E"/>
    <w:rsid w:val="0058770E"/>
    <w:rsid w:val="00592DF5"/>
    <w:rsid w:val="005B3B02"/>
    <w:rsid w:val="005B5A6B"/>
    <w:rsid w:val="005B7410"/>
    <w:rsid w:val="005D413E"/>
    <w:rsid w:val="00657AFA"/>
    <w:rsid w:val="00712F0D"/>
    <w:rsid w:val="00736331"/>
    <w:rsid w:val="00786077"/>
    <w:rsid w:val="00791A41"/>
    <w:rsid w:val="00796B7A"/>
    <w:rsid w:val="007E7ECF"/>
    <w:rsid w:val="007F1FEB"/>
    <w:rsid w:val="00865470"/>
    <w:rsid w:val="008957AB"/>
    <w:rsid w:val="008C760F"/>
    <w:rsid w:val="009327C4"/>
    <w:rsid w:val="00934C03"/>
    <w:rsid w:val="00940966"/>
    <w:rsid w:val="00944633"/>
    <w:rsid w:val="00961B57"/>
    <w:rsid w:val="009C2769"/>
    <w:rsid w:val="009E4324"/>
    <w:rsid w:val="00A63A16"/>
    <w:rsid w:val="00A73C17"/>
    <w:rsid w:val="00AA57B5"/>
    <w:rsid w:val="00AD2BFF"/>
    <w:rsid w:val="00B27045"/>
    <w:rsid w:val="00BB3000"/>
    <w:rsid w:val="00BE5F94"/>
    <w:rsid w:val="00C13158"/>
    <w:rsid w:val="00C32B76"/>
    <w:rsid w:val="00CB6A11"/>
    <w:rsid w:val="00CB720F"/>
    <w:rsid w:val="00CC0AEF"/>
    <w:rsid w:val="00D07398"/>
    <w:rsid w:val="00D82E68"/>
    <w:rsid w:val="00DB0616"/>
    <w:rsid w:val="00DC44E0"/>
    <w:rsid w:val="00E15672"/>
    <w:rsid w:val="00E31758"/>
    <w:rsid w:val="00E41839"/>
    <w:rsid w:val="00E43A05"/>
    <w:rsid w:val="00E81BE2"/>
    <w:rsid w:val="00F70AAE"/>
    <w:rsid w:val="00FD3BE6"/>
    <w:rsid w:val="00FD44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,4,7"/>
      <o:rules v:ext="edit">
        <o:r id="V:Rule1" type="arc" idref="#_x0000_s1136"/>
        <o:r id="V:Rule2" type="arc" idref="#_x0000_s1131"/>
        <o:r id="V:Rule3" type="arc" idref="#_x0000_s1130"/>
        <o:r id="V:Rule4" type="arc" idref="#_x0000_s1129"/>
        <o:r id="V:Rule5" type="arc" idref="#_x0000_s1970"/>
        <o:r id="V:Rule6" type="arc" idref="#_x0000_s1310"/>
        <o:r id="V:Rule7" type="arc" idref="#_x0000_s1311"/>
        <o:r id="V:Rule8" type="arc" idref="#_x0000_s1312"/>
        <o:r id="V:Rule9" type="arc" idref="#_x0000_s1317"/>
        <o:r id="V:Rule10" type="arc" idref="#_x0000_s2021"/>
        <o:r id="V:Rule11" type="arc" idref="#_x0000_s4246"/>
        <o:r id="V:Rule12" type="arc" idref="#_x0000_s4251"/>
        <o:r id="V:Rule13" type="arc" idref="#_x0000_s4252"/>
        <o:r id="V:Rule14" type="arc" idref="#_x0000_s4253"/>
        <o:r id="V:Rule15" type="arc" idref="#_x0000_s4303"/>
        <o:r id="V:Rule16" type="arc" idref="#_x0000_s4481"/>
        <o:r id="V:Rule17" type="arc" idref="#_x0000_s4486"/>
        <o:r id="V:Rule18" type="arc" idref="#_x0000_s4487"/>
        <o:r id="V:Rule19" type="arc" idref="#_x0000_s4488"/>
        <o:r id="V:Rule20" type="arc" idref="#_x0000_s4538"/>
        <o:r id="V:Rule31" type="arc" idref="#_x0000_s4985"/>
        <o:r id="V:Rule32" type="arc" idref="#_x0000_s4995"/>
        <o:r id="V:Rule33" type="arc" idref="#_x0000_s4996"/>
        <o:r id="V:Rule34" type="arc" idref="#_x0000_s4997"/>
        <o:r id="V:Rule37" type="connector" idref="#_x0000_s5045"/>
        <o:r id="V:Rule38" type="connector" idref="#_x0000_s5046"/>
        <o:r id="V:Rule40" type="connector" idref="#_x0000_s5047"/>
        <o:r id="V:Rule41" type="connector" idref="#_x0000_s5048"/>
        <o:r id="V:Rule42" type="arc" idref="#_x0000_s5065"/>
        <o:r id="V:Rule43" type="arc" idref="#_x0000_s5071"/>
        <o:r id="V:Rule44" type="arc" idref="#_x0000_s5060"/>
        <o:r id="V:Rule45" type="arc" idref="#_x0000_s5061"/>
        <o:r id="V:Rule46" type="connector" idref="#_x0000_s5072"/>
        <o:r id="V:Rule47" type="connector" idref="#_x0000_s5073"/>
        <o:r id="V:Rule48" type="connector" idref="#_x0000_s5074"/>
        <o:r id="V:Rule49" type="connector" idref="#_x0000_s5075"/>
        <o:r id="V:Rule51" type="arc" idref="#_x0000_s7260"/>
        <o:r id="V:Rule52" type="arc" idref="#_x0000_s7310"/>
      </o:rules>
      <o:regrouptable v:ext="edit">
        <o:entry new="1" old="0"/>
        <o:entry new="2" old="0"/>
        <o:entry new="3" old="0"/>
        <o:entry new="4" old="0"/>
        <o:entry new="5" old="0"/>
        <o:entry new="6" old="5"/>
        <o:entry new="7" old="0"/>
        <o:entry new="8" old="7"/>
        <o:entry new="9" old="8"/>
        <o:entry new="10" old="8"/>
        <o:entry new="11" old="0"/>
        <o:entry new="12" old="0"/>
        <o:entry new="13" old="0"/>
        <o:entry new="14" old="13"/>
        <o:entry new="15" old="13"/>
        <o:entry new="16" old="13"/>
        <o:entry new="17" old="0"/>
        <o:entry new="18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B5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C1B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B6A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3.bin"/><Relationship Id="rId117" Type="http://schemas.openxmlformats.org/officeDocument/2006/relationships/image" Target="media/image48.wmf"/><Relationship Id="rId21" Type="http://schemas.openxmlformats.org/officeDocument/2006/relationships/image" Target="media/image7.wmf"/><Relationship Id="rId42" Type="http://schemas.openxmlformats.org/officeDocument/2006/relationships/oleObject" Target="embeddings/oleObject21.bin"/><Relationship Id="rId47" Type="http://schemas.openxmlformats.org/officeDocument/2006/relationships/oleObject" Target="embeddings/oleObject24.bin"/><Relationship Id="rId63" Type="http://schemas.openxmlformats.org/officeDocument/2006/relationships/image" Target="media/image25.wmf"/><Relationship Id="rId68" Type="http://schemas.openxmlformats.org/officeDocument/2006/relationships/oleObject" Target="embeddings/oleObject37.bin"/><Relationship Id="rId84" Type="http://schemas.openxmlformats.org/officeDocument/2006/relationships/oleObject" Target="embeddings/oleObject46.bin"/><Relationship Id="rId89" Type="http://schemas.openxmlformats.org/officeDocument/2006/relationships/oleObject" Target="embeddings/oleObject51.bin"/><Relationship Id="rId112" Type="http://schemas.openxmlformats.org/officeDocument/2006/relationships/oleObject" Target="embeddings/oleObject63.bin"/><Relationship Id="rId16" Type="http://schemas.openxmlformats.org/officeDocument/2006/relationships/oleObject" Target="embeddings/oleObject8.bin"/><Relationship Id="rId107" Type="http://schemas.openxmlformats.org/officeDocument/2006/relationships/image" Target="media/image43.wmf"/><Relationship Id="rId11" Type="http://schemas.openxmlformats.org/officeDocument/2006/relationships/image" Target="media/image4.wmf"/><Relationship Id="rId32" Type="http://schemas.openxmlformats.org/officeDocument/2006/relationships/oleObject" Target="embeddings/oleObject16.bin"/><Relationship Id="rId37" Type="http://schemas.openxmlformats.org/officeDocument/2006/relationships/image" Target="media/image15.wmf"/><Relationship Id="rId53" Type="http://schemas.openxmlformats.org/officeDocument/2006/relationships/image" Target="media/image20.wmf"/><Relationship Id="rId58" Type="http://schemas.openxmlformats.org/officeDocument/2006/relationships/oleObject" Target="embeddings/oleObject32.bin"/><Relationship Id="rId74" Type="http://schemas.openxmlformats.org/officeDocument/2006/relationships/oleObject" Target="embeddings/oleObject40.bin"/><Relationship Id="rId79" Type="http://schemas.openxmlformats.org/officeDocument/2006/relationships/image" Target="media/image33.wmf"/><Relationship Id="rId102" Type="http://schemas.openxmlformats.org/officeDocument/2006/relationships/oleObject" Target="embeddings/oleObject58.bin"/><Relationship Id="rId5" Type="http://schemas.openxmlformats.org/officeDocument/2006/relationships/image" Target="media/image1.wmf"/><Relationship Id="rId61" Type="http://schemas.openxmlformats.org/officeDocument/2006/relationships/image" Target="media/image24.wmf"/><Relationship Id="rId82" Type="http://schemas.openxmlformats.org/officeDocument/2006/relationships/oleObject" Target="embeddings/oleObject44.bin"/><Relationship Id="rId90" Type="http://schemas.openxmlformats.org/officeDocument/2006/relationships/oleObject" Target="embeddings/oleObject52.bin"/><Relationship Id="rId95" Type="http://schemas.openxmlformats.org/officeDocument/2006/relationships/image" Target="media/image37.wmf"/><Relationship Id="rId19" Type="http://schemas.openxmlformats.org/officeDocument/2006/relationships/image" Target="media/image6.wmf"/><Relationship Id="rId14" Type="http://schemas.openxmlformats.org/officeDocument/2006/relationships/oleObject" Target="embeddings/oleObject6.bin"/><Relationship Id="rId22" Type="http://schemas.openxmlformats.org/officeDocument/2006/relationships/oleObject" Target="embeddings/oleObject11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5.bin"/><Relationship Id="rId35" Type="http://schemas.openxmlformats.org/officeDocument/2006/relationships/image" Target="media/image14.wmf"/><Relationship Id="rId43" Type="http://schemas.openxmlformats.org/officeDocument/2006/relationships/oleObject" Target="embeddings/oleObject22.bin"/><Relationship Id="rId48" Type="http://schemas.openxmlformats.org/officeDocument/2006/relationships/oleObject" Target="embeddings/oleObject25.bin"/><Relationship Id="rId56" Type="http://schemas.openxmlformats.org/officeDocument/2006/relationships/oleObject" Target="embeddings/oleObject31.bin"/><Relationship Id="rId64" Type="http://schemas.openxmlformats.org/officeDocument/2006/relationships/oleObject" Target="embeddings/oleObject35.bin"/><Relationship Id="rId69" Type="http://schemas.openxmlformats.org/officeDocument/2006/relationships/image" Target="media/image28.wmf"/><Relationship Id="rId77" Type="http://schemas.openxmlformats.org/officeDocument/2006/relationships/image" Target="media/image32.wmf"/><Relationship Id="rId100" Type="http://schemas.openxmlformats.org/officeDocument/2006/relationships/oleObject" Target="embeddings/oleObject57.bin"/><Relationship Id="rId105" Type="http://schemas.openxmlformats.org/officeDocument/2006/relationships/image" Target="media/image42.wmf"/><Relationship Id="rId113" Type="http://schemas.openxmlformats.org/officeDocument/2006/relationships/image" Target="media/image46.wmf"/><Relationship Id="rId118" Type="http://schemas.openxmlformats.org/officeDocument/2006/relationships/oleObject" Target="embeddings/oleObject66.bin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8.bin"/><Relationship Id="rId72" Type="http://schemas.openxmlformats.org/officeDocument/2006/relationships/oleObject" Target="embeddings/oleObject39.bin"/><Relationship Id="rId80" Type="http://schemas.openxmlformats.org/officeDocument/2006/relationships/oleObject" Target="embeddings/oleObject43.bin"/><Relationship Id="rId85" Type="http://schemas.openxmlformats.org/officeDocument/2006/relationships/oleObject" Target="embeddings/oleObject47.bin"/><Relationship Id="rId93" Type="http://schemas.openxmlformats.org/officeDocument/2006/relationships/image" Target="media/image36.wmf"/><Relationship Id="rId98" Type="http://schemas.openxmlformats.org/officeDocument/2006/relationships/oleObject" Target="embeddings/oleObject56.bin"/><Relationship Id="rId121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oleObject" Target="embeddings/oleObject19.bin"/><Relationship Id="rId46" Type="http://schemas.openxmlformats.org/officeDocument/2006/relationships/image" Target="media/image19.wmf"/><Relationship Id="rId59" Type="http://schemas.openxmlformats.org/officeDocument/2006/relationships/image" Target="media/image23.wmf"/><Relationship Id="rId67" Type="http://schemas.openxmlformats.org/officeDocument/2006/relationships/image" Target="media/image27.wmf"/><Relationship Id="rId103" Type="http://schemas.openxmlformats.org/officeDocument/2006/relationships/image" Target="media/image41.wmf"/><Relationship Id="rId108" Type="http://schemas.openxmlformats.org/officeDocument/2006/relationships/oleObject" Target="embeddings/oleObject61.bin"/><Relationship Id="rId116" Type="http://schemas.openxmlformats.org/officeDocument/2006/relationships/oleObject" Target="embeddings/oleObject65.bin"/><Relationship Id="rId20" Type="http://schemas.openxmlformats.org/officeDocument/2006/relationships/oleObject" Target="embeddings/oleObject10.bin"/><Relationship Id="rId41" Type="http://schemas.openxmlformats.org/officeDocument/2006/relationships/image" Target="media/image17.wmf"/><Relationship Id="rId54" Type="http://schemas.openxmlformats.org/officeDocument/2006/relationships/oleObject" Target="embeddings/oleObject30.bin"/><Relationship Id="rId62" Type="http://schemas.openxmlformats.org/officeDocument/2006/relationships/oleObject" Target="embeddings/oleObject34.bin"/><Relationship Id="rId70" Type="http://schemas.openxmlformats.org/officeDocument/2006/relationships/oleObject" Target="embeddings/oleObject38.bin"/><Relationship Id="rId75" Type="http://schemas.openxmlformats.org/officeDocument/2006/relationships/image" Target="media/image31.wmf"/><Relationship Id="rId83" Type="http://schemas.openxmlformats.org/officeDocument/2006/relationships/oleObject" Target="embeddings/oleObject45.bin"/><Relationship Id="rId88" Type="http://schemas.openxmlformats.org/officeDocument/2006/relationships/oleObject" Target="embeddings/oleObject50.bin"/><Relationship Id="rId91" Type="http://schemas.openxmlformats.org/officeDocument/2006/relationships/image" Target="media/image35.wmf"/><Relationship Id="rId96" Type="http://schemas.openxmlformats.org/officeDocument/2006/relationships/oleObject" Target="embeddings/oleObject55.bin"/><Relationship Id="rId111" Type="http://schemas.openxmlformats.org/officeDocument/2006/relationships/image" Target="media/image45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oleObject" Target="embeddings/oleObject7.bin"/><Relationship Id="rId23" Type="http://schemas.openxmlformats.org/officeDocument/2006/relationships/image" Target="media/image8.wmf"/><Relationship Id="rId28" Type="http://schemas.openxmlformats.org/officeDocument/2006/relationships/oleObject" Target="embeddings/oleObject14.bin"/><Relationship Id="rId36" Type="http://schemas.openxmlformats.org/officeDocument/2006/relationships/oleObject" Target="embeddings/oleObject18.bin"/><Relationship Id="rId49" Type="http://schemas.openxmlformats.org/officeDocument/2006/relationships/oleObject" Target="embeddings/oleObject26.bin"/><Relationship Id="rId57" Type="http://schemas.openxmlformats.org/officeDocument/2006/relationships/image" Target="media/image22.wmf"/><Relationship Id="rId106" Type="http://schemas.openxmlformats.org/officeDocument/2006/relationships/oleObject" Target="embeddings/oleObject60.bin"/><Relationship Id="rId114" Type="http://schemas.openxmlformats.org/officeDocument/2006/relationships/oleObject" Target="embeddings/oleObject64.bin"/><Relationship Id="rId119" Type="http://schemas.openxmlformats.org/officeDocument/2006/relationships/image" Target="media/image49.wmf"/><Relationship Id="rId10" Type="http://schemas.openxmlformats.org/officeDocument/2006/relationships/oleObject" Target="embeddings/oleObject3.bin"/><Relationship Id="rId31" Type="http://schemas.openxmlformats.org/officeDocument/2006/relationships/image" Target="media/image12.wmf"/><Relationship Id="rId44" Type="http://schemas.openxmlformats.org/officeDocument/2006/relationships/image" Target="media/image18.wmf"/><Relationship Id="rId52" Type="http://schemas.openxmlformats.org/officeDocument/2006/relationships/oleObject" Target="embeddings/oleObject29.bin"/><Relationship Id="rId60" Type="http://schemas.openxmlformats.org/officeDocument/2006/relationships/oleObject" Target="embeddings/oleObject33.bin"/><Relationship Id="rId65" Type="http://schemas.openxmlformats.org/officeDocument/2006/relationships/image" Target="media/image26.wmf"/><Relationship Id="rId73" Type="http://schemas.openxmlformats.org/officeDocument/2006/relationships/image" Target="media/image30.wmf"/><Relationship Id="rId78" Type="http://schemas.openxmlformats.org/officeDocument/2006/relationships/oleObject" Target="embeddings/oleObject42.bin"/><Relationship Id="rId81" Type="http://schemas.openxmlformats.org/officeDocument/2006/relationships/image" Target="media/image34.wmf"/><Relationship Id="rId86" Type="http://schemas.openxmlformats.org/officeDocument/2006/relationships/oleObject" Target="embeddings/oleObject48.bin"/><Relationship Id="rId94" Type="http://schemas.openxmlformats.org/officeDocument/2006/relationships/oleObject" Target="embeddings/oleObject54.bin"/><Relationship Id="rId99" Type="http://schemas.openxmlformats.org/officeDocument/2006/relationships/image" Target="media/image39.wmf"/><Relationship Id="rId101" Type="http://schemas.openxmlformats.org/officeDocument/2006/relationships/image" Target="media/image40.wmf"/><Relationship Id="rId12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oleObject" Target="embeddings/oleObject9.bin"/><Relationship Id="rId39" Type="http://schemas.openxmlformats.org/officeDocument/2006/relationships/image" Target="media/image16.wmf"/><Relationship Id="rId109" Type="http://schemas.openxmlformats.org/officeDocument/2006/relationships/image" Target="media/image44.wmf"/><Relationship Id="rId34" Type="http://schemas.openxmlformats.org/officeDocument/2006/relationships/oleObject" Target="embeddings/oleObject17.bin"/><Relationship Id="rId50" Type="http://schemas.openxmlformats.org/officeDocument/2006/relationships/oleObject" Target="embeddings/oleObject27.bin"/><Relationship Id="rId55" Type="http://schemas.openxmlformats.org/officeDocument/2006/relationships/image" Target="media/image21.wmf"/><Relationship Id="rId76" Type="http://schemas.openxmlformats.org/officeDocument/2006/relationships/oleObject" Target="embeddings/oleObject41.bin"/><Relationship Id="rId97" Type="http://schemas.openxmlformats.org/officeDocument/2006/relationships/image" Target="media/image38.wmf"/><Relationship Id="rId104" Type="http://schemas.openxmlformats.org/officeDocument/2006/relationships/oleObject" Target="embeddings/oleObject59.bin"/><Relationship Id="rId120" Type="http://schemas.openxmlformats.org/officeDocument/2006/relationships/oleObject" Target="embeddings/oleObject67.bin"/><Relationship Id="rId7" Type="http://schemas.openxmlformats.org/officeDocument/2006/relationships/image" Target="media/image2.wmf"/><Relationship Id="rId71" Type="http://schemas.openxmlformats.org/officeDocument/2006/relationships/image" Target="media/image29.wmf"/><Relationship Id="rId92" Type="http://schemas.openxmlformats.org/officeDocument/2006/relationships/oleObject" Target="embeddings/oleObject53.bin"/><Relationship Id="rId2" Type="http://schemas.openxmlformats.org/officeDocument/2006/relationships/styles" Target="styles.xml"/><Relationship Id="rId29" Type="http://schemas.openxmlformats.org/officeDocument/2006/relationships/image" Target="media/image11.wmf"/><Relationship Id="rId24" Type="http://schemas.openxmlformats.org/officeDocument/2006/relationships/oleObject" Target="embeddings/oleObject12.bin"/><Relationship Id="rId40" Type="http://schemas.openxmlformats.org/officeDocument/2006/relationships/oleObject" Target="embeddings/oleObject20.bin"/><Relationship Id="rId45" Type="http://schemas.openxmlformats.org/officeDocument/2006/relationships/oleObject" Target="embeddings/oleObject23.bin"/><Relationship Id="rId66" Type="http://schemas.openxmlformats.org/officeDocument/2006/relationships/oleObject" Target="embeddings/oleObject36.bin"/><Relationship Id="rId87" Type="http://schemas.openxmlformats.org/officeDocument/2006/relationships/oleObject" Target="embeddings/oleObject49.bin"/><Relationship Id="rId110" Type="http://schemas.openxmlformats.org/officeDocument/2006/relationships/oleObject" Target="embeddings/oleObject62.bin"/><Relationship Id="rId115" Type="http://schemas.openxmlformats.org/officeDocument/2006/relationships/image" Target="media/image47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a%201\dulieu%20Ms.Trang\DESBVL\17C1-CCK-HKII-NH17-18-SBVL-XUANTRANG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17C1-CCK-HKII-NH17-18-SBVL-XUANTRANG</Template>
  <TotalTime>229</TotalTime>
  <Pages>9</Pages>
  <Words>1633</Words>
  <Characters>9309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47</cp:revision>
  <dcterms:created xsi:type="dcterms:W3CDTF">2018-05-03T14:22:00Z</dcterms:created>
  <dcterms:modified xsi:type="dcterms:W3CDTF">2018-05-14T14:30:00Z</dcterms:modified>
</cp:coreProperties>
</file>